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AFD53" w14:textId="742F0801" w:rsidR="004052B3" w:rsidRDefault="00A03027" w:rsidP="00F94FD6">
      <w:r w:rsidRPr="00F94FD6">
        <w:rPr>
          <w:noProof/>
        </w:rPr>
        <mc:AlternateContent>
          <mc:Choice Requires="wpg">
            <w:drawing>
              <wp:anchor distT="0" distB="0" distL="114300" distR="114300" simplePos="0" relativeHeight="251658240" behindDoc="0" locked="0" layoutInCell="1" allowOverlap="1" wp14:anchorId="55F84ED4" wp14:editId="545D8E69">
                <wp:simplePos x="0" y="0"/>
                <wp:positionH relativeFrom="column">
                  <wp:posOffset>-720090</wp:posOffset>
                </wp:positionH>
                <wp:positionV relativeFrom="paragraph">
                  <wp:posOffset>-1080135</wp:posOffset>
                </wp:positionV>
                <wp:extent cx="7588250" cy="1544955"/>
                <wp:effectExtent l="0" t="0" r="0" b="0"/>
                <wp:wrapNone/>
                <wp:docPr id="168" name="Group 168"/>
                <wp:cNvGraphicFramePr/>
                <a:graphic xmlns:a="http://schemas.openxmlformats.org/drawingml/2006/main">
                  <a:graphicData uri="http://schemas.microsoft.com/office/word/2010/wordprocessingGroup">
                    <wpg:wgp>
                      <wpg:cNvGrpSpPr/>
                      <wpg:grpSpPr>
                        <a:xfrm>
                          <a:off x="0" y="0"/>
                          <a:ext cx="7588250" cy="1544955"/>
                          <a:chOff x="0" y="-102"/>
                          <a:chExt cx="7588250" cy="1545021"/>
                        </a:xfrm>
                      </wpg:grpSpPr>
                      <wpg:grpSp>
                        <wpg:cNvPr id="169" name="Group 169"/>
                        <wpg:cNvGrpSpPr/>
                        <wpg:grpSpPr>
                          <a:xfrm>
                            <a:off x="0" y="-102"/>
                            <a:ext cx="7588250" cy="1545021"/>
                            <a:chOff x="0" y="1306184"/>
                            <a:chExt cx="7588250" cy="1545184"/>
                          </a:xfrm>
                        </wpg:grpSpPr>
                        <wps:wsp>
                          <wps:cNvPr id="170" name="Rectangle 170"/>
                          <wps:cNvSpPr/>
                          <wps:spPr>
                            <a:xfrm>
                              <a:off x="0" y="1306590"/>
                              <a:ext cx="7588250" cy="1544778"/>
                            </a:xfrm>
                            <a:prstGeom prst="rect">
                              <a:avLst/>
                            </a:prstGeom>
                            <a:solidFill>
                              <a:srgbClr val="1C2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 name="Picture 171"/>
                            <pic:cNvPicPr>
                              <a:picLocks noChangeAspect="1"/>
                            </pic:cNvPicPr>
                          </pic:nvPicPr>
                          <pic:blipFill rotWithShape="1">
                            <a:blip r:embed="rId11">
                              <a:alphaModFix amt="60000"/>
                              <a:extLst>
                                <a:ext uri="{28A0092B-C50C-407E-A947-70E740481C1C}">
                                  <a14:useLocalDpi xmlns:a14="http://schemas.microsoft.com/office/drawing/2010/main" val="0"/>
                                </a:ext>
                              </a:extLst>
                            </a:blip>
                            <a:srcRect l="41337" t="34825" b="31911"/>
                            <a:stretch/>
                          </pic:blipFill>
                          <pic:spPr bwMode="auto">
                            <a:xfrm>
                              <a:off x="2657475" y="1306184"/>
                              <a:ext cx="4845050" cy="1545184"/>
                            </a:xfrm>
                            <a:prstGeom prst="rect">
                              <a:avLst/>
                            </a:prstGeom>
                            <a:noFill/>
                            <a:ln>
                              <a:noFill/>
                            </a:ln>
                            <a:extLst>
                              <a:ext uri="{53640926-AAD7-44D8-BBD7-CCE9431645EC}">
                                <a14:shadowObscured xmlns:a14="http://schemas.microsoft.com/office/drawing/2010/main"/>
                              </a:ext>
                            </a:extLst>
                          </pic:spPr>
                        </pic:pic>
                      </wpg:grpSp>
                      <wps:wsp>
                        <wps:cNvPr id="172" name="Text Box 172"/>
                        <wps:cNvSpPr txBox="1"/>
                        <wps:spPr>
                          <a:xfrm>
                            <a:off x="210429" y="510340"/>
                            <a:ext cx="4448222" cy="776200"/>
                          </a:xfrm>
                          <a:prstGeom prst="rect">
                            <a:avLst/>
                          </a:prstGeom>
                          <a:noFill/>
                          <a:ln w="6350">
                            <a:noFill/>
                          </a:ln>
                        </wps:spPr>
                        <wps:txbx>
                          <w:txbxContent>
                            <w:p w14:paraId="7A575441" w14:textId="77777777" w:rsidR="0090129C" w:rsidRPr="0090129C" w:rsidRDefault="0090129C" w:rsidP="0090129C">
                              <w:pPr>
                                <w:spacing w:after="0" w:line="216" w:lineRule="auto"/>
                                <w:rPr>
                                  <w:rFonts w:asciiTheme="majorHAnsi" w:hAnsiTheme="majorHAnsi" w:cstheme="majorHAnsi"/>
                                  <w:b/>
                                  <w:bCs/>
                                  <w:color w:val="96E5E9" w:themeColor="accent3"/>
                                  <w:sz w:val="32"/>
                                  <w:szCs w:val="32"/>
                                </w:rPr>
                              </w:pPr>
                              <w:r w:rsidRPr="0090129C">
                                <w:rPr>
                                  <w:rFonts w:asciiTheme="majorHAnsi" w:hAnsiTheme="majorHAnsi" w:cstheme="majorHAnsi"/>
                                  <w:b/>
                                  <w:bCs/>
                                  <w:color w:val="96E5E9" w:themeColor="accent3"/>
                                  <w:sz w:val="32"/>
                                  <w:szCs w:val="32"/>
                                </w:rPr>
                                <w:t>Position Profile | Te Whakatūranga ō Mahi</w:t>
                              </w:r>
                            </w:p>
                            <w:p w14:paraId="034833F5" w14:textId="0E2DBCCC" w:rsidR="0090129C" w:rsidRPr="0090129C" w:rsidRDefault="00160043" w:rsidP="0090129C">
                              <w:pPr>
                                <w:spacing w:after="0" w:line="216" w:lineRule="auto"/>
                                <w:rPr>
                                  <w:rFonts w:asciiTheme="majorHAnsi" w:hAnsiTheme="majorHAnsi" w:cstheme="majorHAnsi"/>
                                  <w:b/>
                                  <w:bCs/>
                                  <w:color w:val="96E5E9" w:themeColor="accent3"/>
                                  <w:sz w:val="44"/>
                                  <w:szCs w:val="44"/>
                                </w:rPr>
                              </w:pPr>
                              <w:r w:rsidRPr="0090129C">
                                <w:rPr>
                                  <w:rFonts w:asciiTheme="majorHAnsi" w:hAnsiTheme="majorHAnsi" w:cstheme="majorHAnsi"/>
                                  <w:b/>
                                  <w:bCs/>
                                  <w:color w:val="96E5E9" w:themeColor="accent3"/>
                                  <w:sz w:val="44"/>
                                  <w:szCs w:val="44"/>
                                </w:rPr>
                                <w:t>Health New Zealand |</w:t>
                              </w:r>
                              <w:r>
                                <w:rPr>
                                  <w:rFonts w:asciiTheme="majorHAnsi" w:hAnsiTheme="majorHAnsi" w:cstheme="majorHAnsi"/>
                                  <w:b/>
                                  <w:bCs/>
                                  <w:color w:val="96E5E9" w:themeColor="accent3"/>
                                  <w:sz w:val="44"/>
                                  <w:szCs w:val="44"/>
                                </w:rPr>
                                <w:t xml:space="preserve"> </w:t>
                              </w:r>
                              <w:r w:rsidR="0090129C" w:rsidRPr="0090129C">
                                <w:rPr>
                                  <w:rFonts w:asciiTheme="majorHAnsi" w:hAnsiTheme="majorHAnsi" w:cstheme="majorHAnsi"/>
                                  <w:b/>
                                  <w:bCs/>
                                  <w:color w:val="96E5E9" w:themeColor="accent3"/>
                                  <w:sz w:val="44"/>
                                  <w:szCs w:val="44"/>
                                </w:rPr>
                                <w:t xml:space="preserve">Te Whatu Ora </w:t>
                              </w:r>
                            </w:p>
                            <w:p w14:paraId="333BDAB1" w14:textId="568D0074" w:rsidR="0090129C" w:rsidRPr="0090129C" w:rsidRDefault="0090129C" w:rsidP="0090129C">
                              <w:pPr>
                                <w:pStyle w:val="Heading1"/>
                                <w:rPr>
                                  <w:color w:val="96E5E9" w:themeColor="accent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571460" y="548006"/>
                            <a:ext cx="1270677" cy="297641"/>
                          </a:xfrm>
                          <a:prstGeom prst="rect">
                            <a:avLst/>
                          </a:prstGeom>
                        </pic:spPr>
                      </pic:pic>
                    </wpg:wgp>
                  </a:graphicData>
                </a:graphic>
                <wp14:sizeRelV relativeFrom="margin">
                  <wp14:pctHeight>0</wp14:pctHeight>
                </wp14:sizeRelV>
              </wp:anchor>
            </w:drawing>
          </mc:Choice>
          <mc:Fallback>
            <w:pict>
              <v:group w14:anchorId="55F84ED4" id="Group 168" o:spid="_x0000_s1026" style="position:absolute;margin-left:-56.7pt;margin-top:-85.05pt;width:597.5pt;height:121.65pt;z-index:251658240;mso-height-relative:margin" coordorigin=",-1" coordsize="75882,1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">
                <v:group id="Group 169" o:spid="_x0000_s1027" style="position:absolute;top:-1;width:75882;height:15450" coordorigin=",13061" coordsize="75882,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70" o:spid="_x0000_s1028" style="position:absolute;top:13065;width:75882;height:1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" fillcolor="#1c254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26574;top:13061;width:48451;height:1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">
                    <v:imagedata r:id="rId13" o:title="" croptop="22823f" cropbottom="20913f" cropleft="27091f"/>
                  </v:shape>
                </v:group>
                <v:shapetype id="_x0000_t202" coordsize="21600,21600" o:spt="202" path="m,l,21600r21600,l21600,xe">
                  <v:stroke joinstyle="miter"/>
                  <v:path gradientshapeok="t" o:connecttype="rect"/>
                </v:shapetype>
                <v:shape id="Text Box 172" o:spid="_x0000_s1030" type="#_x0000_t202" style="position:absolute;left:2104;top:5103;width:44482;height:7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" filled="f" stroked="f" strokeweight=".5pt">
                  <v:textbox inset="0,0,0,0">
                    <w:txbxContent>
                      <w:p w14:paraId="7A575441" w14:textId="77777777" w:rsidR="0090129C" w:rsidRPr="0090129C" w:rsidRDefault="0090129C" w:rsidP="0090129C">
                        <w:pPr>
                          <w:spacing w:after="0" w:line="216" w:lineRule="auto"/>
                          <w:rPr>
                            <w:rFonts w:asciiTheme="majorHAnsi" w:hAnsiTheme="majorHAnsi" w:cstheme="majorHAnsi"/>
                            <w:b/>
                            <w:bCs/>
                            <w:color w:val="96E5E9" w:themeColor="accent3"/>
                            <w:sz w:val="32"/>
                            <w:szCs w:val="32"/>
                          </w:rPr>
                        </w:pPr>
                        <w:r w:rsidRPr="0090129C">
                          <w:rPr>
                            <w:rFonts w:asciiTheme="majorHAnsi" w:hAnsiTheme="majorHAnsi" w:cstheme="majorHAnsi"/>
                            <w:b/>
                            <w:bCs/>
                            <w:color w:val="96E5E9" w:themeColor="accent3"/>
                            <w:sz w:val="32"/>
                            <w:szCs w:val="32"/>
                          </w:rPr>
                          <w:t>Position Profile | Te Whakatūranga ō Mahi</w:t>
                        </w:r>
                      </w:p>
                      <w:p w14:paraId="034833F5" w14:textId="0E2DBCCC" w:rsidR="0090129C" w:rsidRPr="0090129C" w:rsidRDefault="00160043" w:rsidP="0090129C">
                        <w:pPr>
                          <w:spacing w:after="0" w:line="216" w:lineRule="auto"/>
                          <w:rPr>
                            <w:rFonts w:asciiTheme="majorHAnsi" w:hAnsiTheme="majorHAnsi" w:cstheme="majorHAnsi"/>
                            <w:b/>
                            <w:bCs/>
                            <w:color w:val="96E5E9" w:themeColor="accent3"/>
                            <w:sz w:val="44"/>
                            <w:szCs w:val="44"/>
                          </w:rPr>
                        </w:pPr>
                        <w:r w:rsidRPr="0090129C">
                          <w:rPr>
                            <w:rFonts w:asciiTheme="majorHAnsi" w:hAnsiTheme="majorHAnsi" w:cstheme="majorHAnsi"/>
                            <w:b/>
                            <w:bCs/>
                            <w:color w:val="96E5E9" w:themeColor="accent3"/>
                            <w:sz w:val="44"/>
                            <w:szCs w:val="44"/>
                          </w:rPr>
                          <w:t>Health New Zealand |</w:t>
                        </w:r>
                        <w:r>
                          <w:rPr>
                            <w:rFonts w:asciiTheme="majorHAnsi" w:hAnsiTheme="majorHAnsi" w:cstheme="majorHAnsi"/>
                            <w:b/>
                            <w:bCs/>
                            <w:color w:val="96E5E9" w:themeColor="accent3"/>
                            <w:sz w:val="44"/>
                            <w:szCs w:val="44"/>
                          </w:rPr>
                          <w:t xml:space="preserve"> </w:t>
                        </w:r>
                        <w:r w:rsidR="0090129C" w:rsidRPr="0090129C">
                          <w:rPr>
                            <w:rFonts w:asciiTheme="majorHAnsi" w:hAnsiTheme="majorHAnsi" w:cstheme="majorHAnsi"/>
                            <w:b/>
                            <w:bCs/>
                            <w:color w:val="96E5E9" w:themeColor="accent3"/>
                            <w:sz w:val="44"/>
                            <w:szCs w:val="44"/>
                          </w:rPr>
                          <w:t xml:space="preserve">Te Whatu Ora </w:t>
                        </w:r>
                      </w:p>
                      <w:p w14:paraId="333BDAB1" w14:textId="568D0074" w:rsidR="0090129C" w:rsidRPr="0090129C" w:rsidRDefault="0090129C" w:rsidP="0090129C">
                        <w:pPr>
                          <w:pStyle w:val="Heading1"/>
                          <w:rPr>
                            <w:color w:val="96E5E9" w:themeColor="accent3"/>
                          </w:rPr>
                        </w:pPr>
                      </w:p>
                    </w:txbxContent>
                  </v:textbox>
                </v:shape>
                <v:shape id="Picture 23" o:spid="_x0000_s1031" type="#_x0000_t75" style="position:absolute;left:55714;top:5480;width:12707;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">
                  <v:imagedata r:id="rId14" o:title=""/>
                </v:shape>
              </v:group>
            </w:pict>
          </mc:Fallback>
        </mc:AlternateContent>
      </w:r>
      <w:r w:rsidRPr="00A03027">
        <w:rPr>
          <w:rFonts w:ascii="Arial" w:eastAsia="Calibri" w:hAnsi="Arial"/>
          <w:noProof/>
          <w:sz w:val="24"/>
          <w:szCs w:val="24"/>
        </w:rPr>
        <w:drawing>
          <wp:inline distT="0" distB="0" distL="0" distR="0" wp14:anchorId="671110CB" wp14:editId="710CF662">
            <wp:extent cx="1531620" cy="411938"/>
            <wp:effectExtent l="0" t="0" r="0" b="7620"/>
            <wp:docPr id="4" name="Picture 3" descr="A close up of a logo&#10;&#10;Description automatically generated">
              <a:extLst xmlns:a="http://schemas.openxmlformats.org/drawingml/2006/main">
                <a:ext uri="{FF2B5EF4-FFF2-40B4-BE49-F238E27FC236}">
                  <a16:creationId xmlns:a16="http://schemas.microsoft.com/office/drawing/2014/main" id="{7671F0E7-9896-A2FD-869A-BB7CBB779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7671F0E7-9896-A2FD-869A-BB7CBB779891}"/>
                        </a:ext>
                      </a:extLst>
                    </pic:cNvPr>
                    <pic:cNvPicPr>
                      <a:picLocks noChangeAspect="1"/>
                    </pic:cNvPicPr>
                  </pic:nvPicPr>
                  <pic:blipFill>
                    <a:blip r:embed="rId15"/>
                    <a:stretch>
                      <a:fillRect/>
                    </a:stretch>
                  </pic:blipFill>
                  <pic:spPr>
                    <a:xfrm>
                      <a:off x="0" y="0"/>
                      <a:ext cx="1563188" cy="420428"/>
                    </a:xfrm>
                    <a:prstGeom prst="rect">
                      <a:avLst/>
                    </a:prstGeom>
                  </pic:spPr>
                </pic:pic>
              </a:graphicData>
            </a:graphic>
          </wp:inline>
        </w:drawing>
      </w:r>
    </w:p>
    <w:tbl>
      <w:tblPr>
        <w:tblW w:w="11483" w:type="dxa"/>
        <w:tblInd w:w="-861" w:type="dxa"/>
        <w:tblCellMar>
          <w:top w:w="57" w:type="dxa"/>
          <w:left w:w="57" w:type="dxa"/>
          <w:bottom w:w="57" w:type="dxa"/>
          <w:right w:w="57" w:type="dxa"/>
        </w:tblCellMar>
        <w:tblLook w:val="0420" w:firstRow="1" w:lastRow="0" w:firstColumn="0" w:lastColumn="0" w:noHBand="0" w:noVBand="1"/>
      </w:tblPr>
      <w:tblGrid>
        <w:gridCol w:w="2552"/>
        <w:gridCol w:w="2835"/>
        <w:gridCol w:w="955"/>
        <w:gridCol w:w="5141"/>
      </w:tblGrid>
      <w:tr w:rsidR="000673BD" w:rsidRPr="000673BD" w14:paraId="17900480"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06405EFE" w14:textId="77777777" w:rsidR="00A95CA4" w:rsidRPr="000673BD" w:rsidRDefault="00A95CA4" w:rsidP="00A95CA4">
            <w:pPr>
              <w:spacing w:line="240" w:lineRule="auto"/>
              <w:rPr>
                <w:rFonts w:ascii="Arial" w:eastAsia="Calibri" w:hAnsi="Arial"/>
                <w:b/>
                <w:bCs/>
              </w:rPr>
            </w:pPr>
            <w:r w:rsidRPr="000673BD">
              <w:rPr>
                <w:rFonts w:ascii="Arial" w:eastAsia="Calibri" w:hAnsi="Arial"/>
                <w:b/>
                <w:bCs/>
              </w:rPr>
              <w:t>Title</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hideMark/>
          </w:tcPr>
          <w:p w14:paraId="6E88F79C" w14:textId="7B628537" w:rsidR="00A95CA4" w:rsidRPr="000673BD" w:rsidRDefault="00BE39DF" w:rsidP="00AD24BF">
            <w:pPr>
              <w:spacing w:line="240" w:lineRule="auto"/>
              <w:rPr>
                <w:rStyle w:val="normaltextrun"/>
                <w:shd w:val="clear" w:color="auto" w:fill="FFFFFF"/>
                <w:lang w:val="en-US"/>
              </w:rPr>
            </w:pPr>
            <w:r w:rsidRPr="000673BD">
              <w:rPr>
                <w:b/>
                <w:bCs/>
                <w:i/>
                <w:iCs/>
                <w:shd w:val="clear" w:color="auto" w:fill="FFFFFF"/>
              </w:rPr>
              <w:t xml:space="preserve">District </w:t>
            </w:r>
            <w:r w:rsidR="00ED69EC" w:rsidRPr="000673BD">
              <w:rPr>
                <w:b/>
                <w:bCs/>
                <w:i/>
                <w:iCs/>
                <w:shd w:val="clear" w:color="auto" w:fill="FFFFFF"/>
              </w:rPr>
              <w:t>Chief</w:t>
            </w:r>
            <w:r w:rsidR="001863ED" w:rsidRPr="000673BD">
              <w:rPr>
                <w:b/>
                <w:bCs/>
                <w:i/>
                <w:iCs/>
                <w:shd w:val="clear" w:color="auto" w:fill="FFFFFF"/>
              </w:rPr>
              <w:t xml:space="preserve"> </w:t>
            </w:r>
            <w:r w:rsidR="00ED69EC" w:rsidRPr="000673BD">
              <w:rPr>
                <w:b/>
                <w:bCs/>
                <w:i/>
                <w:iCs/>
                <w:shd w:val="clear" w:color="auto" w:fill="FFFFFF"/>
              </w:rPr>
              <w:t>Medical Officer</w:t>
            </w:r>
            <w:r w:rsidR="0035484A" w:rsidRPr="000673BD">
              <w:rPr>
                <w:b/>
                <w:bCs/>
                <w:i/>
                <w:iCs/>
                <w:shd w:val="clear" w:color="auto" w:fill="FFFFFF"/>
              </w:rPr>
              <w:t xml:space="preserve"> </w:t>
            </w:r>
          </w:p>
        </w:tc>
      </w:tr>
      <w:tr w:rsidR="000673BD" w:rsidRPr="000673BD" w14:paraId="526EFC4D"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tcPr>
          <w:p w14:paraId="4B3A5A1F" w14:textId="77777777" w:rsidR="00EA0892" w:rsidRPr="000673BD" w:rsidRDefault="00EA0892" w:rsidP="00E769AA">
            <w:pPr>
              <w:spacing w:line="240" w:lineRule="auto"/>
              <w:rPr>
                <w:rFonts w:ascii="Arial" w:eastAsia="Calibri" w:hAnsi="Arial"/>
                <w:b/>
                <w:bCs/>
              </w:rPr>
            </w:pPr>
            <w:r w:rsidRPr="000673BD">
              <w:rPr>
                <w:rFonts w:ascii="Arial" w:eastAsia="Calibri" w:hAnsi="Arial"/>
                <w:b/>
                <w:bCs/>
              </w:rPr>
              <w:t>Role ID</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18A02318" w14:textId="5B86AF6F" w:rsidR="00EA0892" w:rsidRPr="000673BD" w:rsidRDefault="00EB0F59" w:rsidP="00E769AA">
            <w:pPr>
              <w:spacing w:line="240" w:lineRule="auto"/>
              <w:rPr>
                <w:rStyle w:val="normaltextrun"/>
                <w:shd w:val="clear" w:color="auto" w:fill="FFFFFF"/>
                <w:lang w:val="en-US"/>
              </w:rPr>
            </w:pPr>
            <w:r w:rsidRPr="000673BD">
              <w:rPr>
                <w:rStyle w:val="normaltextrun"/>
                <w:shd w:val="clear" w:color="auto" w:fill="FFFFFF"/>
                <w:lang w:val="en-US"/>
              </w:rPr>
              <w:t>TBC</w:t>
            </w:r>
          </w:p>
        </w:tc>
      </w:tr>
      <w:tr w:rsidR="000673BD" w:rsidRPr="000673BD" w14:paraId="44A9719A"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0B095A7A" w14:textId="0E4979B2" w:rsidR="00A95CA4" w:rsidRPr="000673BD" w:rsidRDefault="00A95CA4" w:rsidP="00A95CA4">
            <w:pPr>
              <w:spacing w:line="240" w:lineRule="auto"/>
              <w:rPr>
                <w:rFonts w:ascii="Arial" w:eastAsia="Calibri" w:hAnsi="Arial"/>
                <w:b/>
                <w:bCs/>
              </w:rPr>
            </w:pPr>
            <w:r w:rsidRPr="000673BD">
              <w:rPr>
                <w:rFonts w:ascii="Arial" w:eastAsia="Calibri" w:hAnsi="Arial"/>
                <w:b/>
                <w:bCs/>
              </w:rPr>
              <w:t xml:space="preserve">Reports </w:t>
            </w:r>
            <w:r w:rsidR="005646B6" w:rsidRPr="000673BD">
              <w:rPr>
                <w:rFonts w:ascii="Arial" w:eastAsia="Calibri" w:hAnsi="Arial"/>
                <w:b/>
                <w:bCs/>
              </w:rPr>
              <w:t>T</w:t>
            </w:r>
            <w:r w:rsidRPr="000673BD">
              <w:rPr>
                <w:rFonts w:ascii="Arial" w:eastAsia="Calibri" w:hAnsi="Arial"/>
                <w:b/>
                <w:bCs/>
              </w:rPr>
              <w:t>o</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00E0A1BD" w14:textId="1DCB1DAC" w:rsidR="006051DD" w:rsidRPr="000673BD" w:rsidRDefault="006051DD" w:rsidP="00A95CA4">
            <w:pPr>
              <w:spacing w:line="240" w:lineRule="auto"/>
              <w:rPr>
                <w:rFonts w:ascii="Arial" w:eastAsia="Calibri" w:hAnsi="Arial"/>
              </w:rPr>
            </w:pPr>
            <w:r w:rsidRPr="000673BD">
              <w:rPr>
                <w:rFonts w:ascii="Arial" w:eastAsia="Calibri" w:hAnsi="Arial"/>
              </w:rPr>
              <w:t xml:space="preserve">Group </w:t>
            </w:r>
            <w:r w:rsidR="003F45CF" w:rsidRPr="000673BD">
              <w:rPr>
                <w:rFonts w:ascii="Arial" w:eastAsia="Calibri" w:hAnsi="Arial"/>
              </w:rPr>
              <w:t>Director Operations</w:t>
            </w:r>
            <w:r w:rsidR="00F75039" w:rsidRPr="000673BD">
              <w:rPr>
                <w:rFonts w:ascii="Arial" w:eastAsia="Calibri" w:hAnsi="Arial"/>
              </w:rPr>
              <w:t xml:space="preserve">, dotted reporting line to </w:t>
            </w:r>
            <w:r w:rsidR="001B3BB2">
              <w:rPr>
                <w:rFonts w:ascii="Arial" w:eastAsia="Calibri" w:hAnsi="Arial"/>
              </w:rPr>
              <w:t>Regional</w:t>
            </w:r>
            <w:r w:rsidR="00F75039" w:rsidRPr="000673BD">
              <w:rPr>
                <w:rFonts w:ascii="Arial" w:eastAsia="Calibri" w:hAnsi="Arial"/>
              </w:rPr>
              <w:t xml:space="preserve"> CMO</w:t>
            </w:r>
            <w:r w:rsidR="003F45CF" w:rsidRPr="000673BD">
              <w:rPr>
                <w:rFonts w:ascii="Arial" w:eastAsia="Calibri" w:hAnsi="Arial"/>
              </w:rPr>
              <w:t xml:space="preserve"> </w:t>
            </w:r>
          </w:p>
        </w:tc>
      </w:tr>
      <w:tr w:rsidR="000673BD" w:rsidRPr="000673BD" w14:paraId="53BFA00C"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337805A7" w14:textId="77777777" w:rsidR="00A95CA4" w:rsidRPr="000673BD" w:rsidRDefault="00A95CA4" w:rsidP="00A95CA4">
            <w:pPr>
              <w:spacing w:line="240" w:lineRule="auto"/>
              <w:rPr>
                <w:rFonts w:ascii="Arial" w:eastAsia="Calibri" w:hAnsi="Arial"/>
                <w:b/>
                <w:bCs/>
              </w:rPr>
            </w:pPr>
            <w:r w:rsidRPr="000673BD">
              <w:rPr>
                <w:rFonts w:ascii="Arial" w:eastAsia="Calibri" w:hAnsi="Arial"/>
                <w:b/>
                <w:bCs/>
              </w:rPr>
              <w:t>Location</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1E7D9B68" w14:textId="6B7B42AD" w:rsidR="00A95CA4" w:rsidRPr="000673BD" w:rsidRDefault="003A0ECF" w:rsidP="4C79A3C9">
            <w:pPr>
              <w:spacing w:line="240" w:lineRule="auto"/>
              <w:rPr>
                <w:rFonts w:ascii="Arial" w:eastAsia="Arial" w:hAnsi="Arial"/>
                <w:sz w:val="16"/>
                <w:szCs w:val="16"/>
              </w:rPr>
            </w:pPr>
            <w:r>
              <w:rPr>
                <w:rFonts w:ascii="Arial" w:eastAsia="Arial" w:hAnsi="Arial"/>
              </w:rPr>
              <w:t xml:space="preserve">Canterbury </w:t>
            </w:r>
          </w:p>
        </w:tc>
      </w:tr>
      <w:tr w:rsidR="000673BD" w:rsidRPr="000673BD" w14:paraId="15455A0E"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796BE032" w14:textId="77777777" w:rsidR="00A95CA4" w:rsidRPr="000673BD" w:rsidRDefault="00A95CA4" w:rsidP="00A95CA4">
            <w:pPr>
              <w:spacing w:line="240" w:lineRule="auto"/>
              <w:rPr>
                <w:rFonts w:ascii="Arial" w:eastAsia="Calibri" w:hAnsi="Arial"/>
                <w:b/>
                <w:bCs/>
              </w:rPr>
            </w:pPr>
            <w:r w:rsidRPr="000673BD">
              <w:rPr>
                <w:rFonts w:ascii="Arial" w:eastAsia="Calibri" w:hAnsi="Arial"/>
                <w:b/>
                <w:bCs/>
              </w:rPr>
              <w:t>Business Group</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3A84D753" w14:textId="5C5DA911" w:rsidR="00A95CA4" w:rsidRPr="000673BD" w:rsidRDefault="00EB0F59" w:rsidP="4C79A3C9">
            <w:pPr>
              <w:spacing w:line="240" w:lineRule="auto"/>
            </w:pPr>
            <w:r w:rsidRPr="000673BD">
              <w:t>Hospital and Specialist Services</w:t>
            </w:r>
            <w:r w:rsidR="00032EC1" w:rsidRPr="000673BD">
              <w:t>/Clinical Leadership</w:t>
            </w:r>
            <w:r w:rsidR="0097049F" w:rsidRPr="000673BD">
              <w:t xml:space="preserve"> </w:t>
            </w:r>
          </w:p>
        </w:tc>
      </w:tr>
      <w:tr w:rsidR="000673BD" w:rsidRPr="000673BD" w14:paraId="10A32032" w14:textId="77777777" w:rsidTr="00BA4791">
        <w:trPr>
          <w:trHeight w:val="277"/>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209C88D4" w14:textId="77777777" w:rsidR="00157E16" w:rsidRPr="000673BD" w:rsidRDefault="00157E16" w:rsidP="00157E16">
            <w:pPr>
              <w:spacing w:line="240" w:lineRule="auto"/>
              <w:rPr>
                <w:rFonts w:ascii="Arial" w:eastAsia="Calibri" w:hAnsi="Arial"/>
                <w:b/>
                <w:bCs/>
              </w:rPr>
            </w:pPr>
            <w:r w:rsidRPr="000673BD">
              <w:rPr>
                <w:rFonts w:ascii="Arial" w:eastAsia="Calibri" w:hAnsi="Arial"/>
                <w:b/>
                <w:bCs/>
              </w:rPr>
              <w:t>People</w:t>
            </w:r>
          </w:p>
        </w:tc>
        <w:tc>
          <w:tcPr>
            <w:tcW w:w="2835"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hideMark/>
          </w:tcPr>
          <w:p w14:paraId="3039FA45" w14:textId="09E002BD" w:rsidR="00157E16" w:rsidRPr="000673BD" w:rsidRDefault="00157E16" w:rsidP="00157E16">
            <w:pPr>
              <w:spacing w:line="240" w:lineRule="auto"/>
              <w:rPr>
                <w:rFonts w:ascii="Arial" w:eastAsia="Calibri" w:hAnsi="Arial"/>
                <w:i/>
                <w:iCs/>
              </w:rPr>
            </w:pPr>
            <w:r w:rsidRPr="000673BD">
              <w:rPr>
                <w:rFonts w:ascii="Arial" w:eastAsia="Calibri" w:hAnsi="Arial"/>
                <w:b/>
                <w:bCs/>
              </w:rPr>
              <w:t xml:space="preserve">Direct Reports: </w:t>
            </w:r>
            <w:r w:rsidR="002D4B09" w:rsidRPr="000673BD">
              <w:rPr>
                <w:rFonts w:ascii="Arial" w:eastAsia="Calibri" w:hAnsi="Arial"/>
              </w:rPr>
              <w:t>TBC</w:t>
            </w:r>
          </w:p>
        </w:tc>
        <w:tc>
          <w:tcPr>
            <w:tcW w:w="6096" w:type="dxa"/>
            <w:gridSpan w:val="2"/>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hideMark/>
          </w:tcPr>
          <w:p w14:paraId="3B42E6F5" w14:textId="6CF3DA2A" w:rsidR="00157E16" w:rsidRPr="000673BD" w:rsidRDefault="00157E16" w:rsidP="00157E16">
            <w:pPr>
              <w:spacing w:line="240" w:lineRule="auto"/>
              <w:rPr>
                <w:rFonts w:ascii="Arial" w:eastAsia="Calibri" w:hAnsi="Arial"/>
                <w:b/>
                <w:bCs/>
              </w:rPr>
            </w:pPr>
            <w:r w:rsidRPr="000673BD">
              <w:rPr>
                <w:rFonts w:ascii="Arial" w:eastAsia="Calibri" w:hAnsi="Arial"/>
                <w:b/>
                <w:bCs/>
              </w:rPr>
              <w:t xml:space="preserve">Indirect Reports: </w:t>
            </w:r>
            <w:r w:rsidR="002D4B09" w:rsidRPr="000673BD">
              <w:rPr>
                <w:rFonts w:ascii="Arial" w:eastAsia="Calibri" w:hAnsi="Arial"/>
              </w:rPr>
              <w:t>TBC</w:t>
            </w:r>
          </w:p>
        </w:tc>
      </w:tr>
      <w:tr w:rsidR="000673BD" w:rsidRPr="000673BD" w14:paraId="553889AF" w14:textId="77777777" w:rsidTr="00BA4791">
        <w:trPr>
          <w:trHeight w:val="369"/>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5D16D3D0" w14:textId="77777777" w:rsidR="00157E16" w:rsidRPr="000673BD" w:rsidRDefault="00157E16" w:rsidP="00157E16">
            <w:pPr>
              <w:spacing w:line="240" w:lineRule="auto"/>
              <w:rPr>
                <w:rFonts w:ascii="Arial" w:eastAsia="Calibri" w:hAnsi="Arial"/>
                <w:b/>
                <w:bCs/>
              </w:rPr>
            </w:pPr>
            <w:r w:rsidRPr="000673BD">
              <w:rPr>
                <w:rFonts w:ascii="Arial" w:eastAsia="Calibri" w:hAnsi="Arial"/>
                <w:b/>
                <w:bCs/>
              </w:rPr>
              <w:t>Budget</w:t>
            </w:r>
          </w:p>
        </w:tc>
        <w:tc>
          <w:tcPr>
            <w:tcW w:w="2835"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hideMark/>
          </w:tcPr>
          <w:p w14:paraId="4FC8AE80" w14:textId="37F862F1" w:rsidR="00157E16" w:rsidRPr="000673BD" w:rsidRDefault="00157E16" w:rsidP="00157E16">
            <w:pPr>
              <w:spacing w:line="240" w:lineRule="auto"/>
              <w:rPr>
                <w:rFonts w:ascii="Arial" w:eastAsia="Calibri" w:hAnsi="Arial"/>
                <w:b/>
                <w:bCs/>
              </w:rPr>
            </w:pPr>
            <w:r w:rsidRPr="000673BD">
              <w:rPr>
                <w:rFonts w:ascii="Arial" w:eastAsia="Calibri" w:hAnsi="Arial"/>
                <w:b/>
                <w:bCs/>
              </w:rPr>
              <w:t>Opex:</w:t>
            </w:r>
            <w:r w:rsidRPr="000673BD">
              <w:rPr>
                <w:rFonts w:ascii="Arial" w:eastAsia="Calibri" w:hAnsi="Arial"/>
              </w:rPr>
              <w:t xml:space="preserve"> </w:t>
            </w:r>
            <w:r w:rsidR="002D4B09" w:rsidRPr="000673BD">
              <w:rPr>
                <w:rFonts w:ascii="Arial" w:eastAsia="Calibri" w:hAnsi="Arial"/>
              </w:rPr>
              <w:t>TBC</w:t>
            </w:r>
          </w:p>
        </w:tc>
        <w:tc>
          <w:tcPr>
            <w:tcW w:w="6096" w:type="dxa"/>
            <w:gridSpan w:val="2"/>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hideMark/>
          </w:tcPr>
          <w:p w14:paraId="60DB3978" w14:textId="6A7E079F" w:rsidR="00157E16" w:rsidRPr="000673BD" w:rsidRDefault="00157E16" w:rsidP="00157E16">
            <w:pPr>
              <w:spacing w:line="240" w:lineRule="auto"/>
              <w:rPr>
                <w:rFonts w:ascii="Arial" w:eastAsia="Calibri" w:hAnsi="Arial"/>
                <w:b/>
                <w:bCs/>
              </w:rPr>
            </w:pPr>
            <w:r w:rsidRPr="000673BD">
              <w:rPr>
                <w:rFonts w:ascii="Arial" w:eastAsia="Calibri" w:hAnsi="Arial"/>
                <w:b/>
                <w:bCs/>
              </w:rPr>
              <w:t xml:space="preserve">Capex: </w:t>
            </w:r>
            <w:r w:rsidR="002D4B09" w:rsidRPr="000673BD">
              <w:rPr>
                <w:rFonts w:ascii="Arial" w:eastAsia="Calibri" w:hAnsi="Arial"/>
              </w:rPr>
              <w:t>TBC</w:t>
            </w:r>
          </w:p>
        </w:tc>
      </w:tr>
      <w:tr w:rsidR="000673BD" w:rsidRPr="000673BD" w14:paraId="1E4A7281"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7506D749" w14:textId="77777777" w:rsidR="00157E16" w:rsidRPr="000673BD" w:rsidRDefault="00157E16" w:rsidP="00157E16">
            <w:pPr>
              <w:spacing w:line="240" w:lineRule="auto"/>
              <w:rPr>
                <w:rFonts w:ascii="Arial" w:eastAsia="Calibri" w:hAnsi="Arial"/>
                <w:b/>
                <w:bCs/>
              </w:rPr>
            </w:pPr>
            <w:r w:rsidRPr="000673BD">
              <w:rPr>
                <w:rFonts w:ascii="Arial" w:eastAsia="Calibri" w:hAnsi="Arial"/>
                <w:b/>
                <w:bCs/>
              </w:rPr>
              <w:t>Delegated Authority</w:t>
            </w:r>
          </w:p>
        </w:tc>
        <w:tc>
          <w:tcPr>
            <w:tcW w:w="2835"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hideMark/>
          </w:tcPr>
          <w:p w14:paraId="227E0E1F" w14:textId="1386EAF1" w:rsidR="00157E16" w:rsidRPr="000673BD" w:rsidRDefault="00157E16" w:rsidP="00157E16">
            <w:pPr>
              <w:spacing w:line="240" w:lineRule="auto"/>
              <w:rPr>
                <w:rFonts w:ascii="Arial" w:eastAsia="Calibri" w:hAnsi="Arial"/>
                <w:b/>
                <w:bCs/>
              </w:rPr>
            </w:pPr>
            <w:r w:rsidRPr="000673BD">
              <w:rPr>
                <w:rFonts w:ascii="Arial" w:eastAsia="Calibri" w:hAnsi="Arial"/>
                <w:b/>
                <w:bCs/>
              </w:rPr>
              <w:t>HR:</w:t>
            </w:r>
            <w:r w:rsidRPr="000673BD">
              <w:rPr>
                <w:rFonts w:ascii="Arial" w:eastAsia="Calibri" w:hAnsi="Arial"/>
              </w:rPr>
              <w:t xml:space="preserve"> </w:t>
            </w:r>
            <w:r w:rsidR="003A221E" w:rsidRPr="000673BD">
              <w:rPr>
                <w:rFonts w:ascii="Arial" w:eastAsia="Calibri" w:hAnsi="Arial"/>
              </w:rPr>
              <w:t>TBC</w:t>
            </w:r>
          </w:p>
        </w:tc>
        <w:tc>
          <w:tcPr>
            <w:tcW w:w="6096" w:type="dxa"/>
            <w:gridSpan w:val="2"/>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hideMark/>
          </w:tcPr>
          <w:p w14:paraId="58F085D0" w14:textId="243B2604" w:rsidR="00157E16" w:rsidRPr="000673BD" w:rsidRDefault="00157E16" w:rsidP="00157E16">
            <w:pPr>
              <w:spacing w:line="240" w:lineRule="auto"/>
              <w:rPr>
                <w:rFonts w:ascii="Arial" w:eastAsia="Calibri" w:hAnsi="Arial"/>
                <w:b/>
                <w:bCs/>
              </w:rPr>
            </w:pPr>
            <w:r w:rsidRPr="000673BD">
              <w:rPr>
                <w:rFonts w:ascii="Arial" w:eastAsia="Calibri" w:hAnsi="Arial"/>
                <w:b/>
                <w:bCs/>
              </w:rPr>
              <w:t>Finance:</w:t>
            </w:r>
            <w:r w:rsidRPr="000673BD">
              <w:rPr>
                <w:rFonts w:ascii="Arial" w:eastAsia="Calibri" w:hAnsi="Arial"/>
              </w:rPr>
              <w:t xml:space="preserve"> </w:t>
            </w:r>
            <w:r w:rsidR="003A221E" w:rsidRPr="000673BD">
              <w:rPr>
                <w:rFonts w:ascii="Arial" w:eastAsia="Calibri" w:hAnsi="Arial"/>
              </w:rPr>
              <w:t>TBC</w:t>
            </w:r>
          </w:p>
        </w:tc>
      </w:tr>
      <w:tr w:rsidR="000673BD" w:rsidRPr="000673BD" w14:paraId="6E6FAF47"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hideMark/>
          </w:tcPr>
          <w:p w14:paraId="29176E98" w14:textId="77777777" w:rsidR="00A95CA4" w:rsidRPr="000673BD" w:rsidRDefault="00A95CA4" w:rsidP="00A95CA4">
            <w:pPr>
              <w:spacing w:line="240" w:lineRule="auto"/>
              <w:rPr>
                <w:rFonts w:ascii="Arial" w:eastAsia="Calibri" w:hAnsi="Arial"/>
                <w:b/>
                <w:bCs/>
              </w:rPr>
            </w:pPr>
            <w:r w:rsidRPr="000673BD">
              <w:rPr>
                <w:rFonts w:ascii="Arial" w:eastAsia="Calibri" w:hAnsi="Arial"/>
                <w:b/>
                <w:bCs/>
              </w:rPr>
              <w:t>Job Band</w:t>
            </w:r>
          </w:p>
        </w:tc>
        <w:tc>
          <w:tcPr>
            <w:tcW w:w="2835"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auto"/>
          </w:tcPr>
          <w:p w14:paraId="02FA8BBF" w14:textId="6E24CC20" w:rsidR="00A95CA4" w:rsidRPr="00477357" w:rsidRDefault="006C0ED0" w:rsidP="00A95CA4">
            <w:pPr>
              <w:spacing w:line="240" w:lineRule="auto"/>
              <w:rPr>
                <w:rFonts w:ascii="Arial" w:eastAsia="Calibri" w:hAnsi="Arial"/>
                <w:b/>
                <w:bCs/>
              </w:rPr>
            </w:pPr>
            <w:r w:rsidRPr="00477357">
              <w:rPr>
                <w:rFonts w:ascii="Arial" w:eastAsia="Calibri" w:hAnsi="Arial"/>
                <w:b/>
                <w:bCs/>
              </w:rPr>
              <w:t>ASMS base salary plus allowance</w:t>
            </w:r>
          </w:p>
        </w:tc>
        <w:tc>
          <w:tcPr>
            <w:tcW w:w="955" w:type="dxa"/>
            <w:tcBorders>
              <w:top w:val="single" w:sz="4" w:space="0" w:color="13294B" w:themeColor="accent1"/>
              <w:left w:val="single" w:sz="4" w:space="0" w:color="13294B" w:themeColor="accent1"/>
              <w:bottom w:val="single" w:sz="4" w:space="0" w:color="13294B" w:themeColor="accent1"/>
              <w:right w:val="single" w:sz="4" w:space="0" w:color="13294B" w:themeColor="accent1"/>
            </w:tcBorders>
            <w:shd w:val="clear" w:color="auto" w:fill="D4F4F6" w:themeFill="accent3" w:themeFillTint="66"/>
            <w:tcMar>
              <w:top w:w="72" w:type="dxa"/>
              <w:left w:w="144" w:type="dxa"/>
              <w:bottom w:w="72" w:type="dxa"/>
              <w:right w:w="144" w:type="dxa"/>
            </w:tcMar>
            <w:hideMark/>
          </w:tcPr>
          <w:p w14:paraId="60CFDFA6" w14:textId="77777777" w:rsidR="00A95CA4" w:rsidRPr="000673BD" w:rsidRDefault="00A95CA4" w:rsidP="00A95CA4">
            <w:pPr>
              <w:spacing w:line="240" w:lineRule="auto"/>
              <w:rPr>
                <w:rFonts w:ascii="Arial" w:eastAsia="Calibri" w:hAnsi="Arial"/>
                <w:b/>
                <w:bCs/>
              </w:rPr>
            </w:pPr>
            <w:r w:rsidRPr="000673BD">
              <w:rPr>
                <w:rFonts w:ascii="Arial" w:eastAsia="Calibri" w:hAnsi="Arial"/>
                <w:b/>
                <w:bCs/>
              </w:rPr>
              <w:t>Tier</w:t>
            </w:r>
          </w:p>
        </w:tc>
        <w:tc>
          <w:tcPr>
            <w:tcW w:w="5141" w:type="dxa"/>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Mar>
              <w:top w:w="72" w:type="dxa"/>
              <w:left w:w="144" w:type="dxa"/>
              <w:bottom w:w="72" w:type="dxa"/>
              <w:right w:w="144" w:type="dxa"/>
            </w:tcMar>
          </w:tcPr>
          <w:p w14:paraId="21C3C52A" w14:textId="0F70628F" w:rsidR="00A95CA4" w:rsidRPr="000673BD" w:rsidRDefault="67983B08" w:rsidP="0253D880">
            <w:pPr>
              <w:spacing w:line="240" w:lineRule="auto"/>
            </w:pPr>
            <w:r w:rsidRPr="000673BD">
              <w:rPr>
                <w:rFonts w:ascii="Arial" w:eastAsia="Calibri" w:hAnsi="Arial"/>
              </w:rPr>
              <w:t>4</w:t>
            </w:r>
            <w:r w:rsidR="00E95B43" w:rsidRPr="000673BD">
              <w:rPr>
                <w:rFonts w:ascii="Arial" w:eastAsia="Calibri" w:hAnsi="Arial"/>
              </w:rPr>
              <w:t xml:space="preserve"> </w:t>
            </w:r>
          </w:p>
        </w:tc>
      </w:tr>
      <w:tr w:rsidR="000673BD" w:rsidRPr="000673BD" w14:paraId="718A148A"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tcPr>
          <w:p w14:paraId="2B9A5787" w14:textId="477A1DE5" w:rsidR="00A95CA4" w:rsidRPr="0031572B" w:rsidRDefault="00A95CA4" w:rsidP="00A95CA4">
            <w:pPr>
              <w:spacing w:line="240" w:lineRule="auto"/>
              <w:rPr>
                <w:rFonts w:ascii="Arial" w:eastAsia="Calibri" w:hAnsi="Arial"/>
                <w:b/>
                <w:bCs/>
              </w:rPr>
            </w:pPr>
            <w:r w:rsidRPr="000673BD">
              <w:br w:type="page"/>
            </w:r>
            <w:r w:rsidRPr="000673BD">
              <w:rPr>
                <w:rFonts w:ascii="Arial" w:eastAsia="Calibri" w:hAnsi="Arial"/>
                <w:b/>
                <w:bCs/>
              </w:rPr>
              <w:t>About the Role</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6BC914A0" w14:textId="2DE9A6E8" w:rsidR="00793536" w:rsidRPr="000673BD" w:rsidRDefault="00793536" w:rsidP="00793536">
            <w:pPr>
              <w:spacing w:after="60"/>
              <w:rPr>
                <w:rFonts w:ascii="Arial" w:hAnsi="Arial"/>
                <w:i/>
                <w:iCs/>
                <w:shd w:val="clear" w:color="auto" w:fill="FFFFFF"/>
                <w:lang w:val="en-US"/>
              </w:rPr>
            </w:pPr>
            <w:r w:rsidRPr="000673BD">
              <w:rPr>
                <w:rFonts w:ascii="Arial" w:hAnsi="Arial"/>
                <w:i/>
                <w:iCs/>
                <w:shd w:val="clear" w:color="auto" w:fill="FFFFFF"/>
                <w:lang w:val="en-US"/>
              </w:rPr>
              <w:t xml:space="preserve">The </w:t>
            </w:r>
            <w:r w:rsidR="00E95B43" w:rsidRPr="000673BD">
              <w:rPr>
                <w:rFonts w:ascii="Arial" w:hAnsi="Arial"/>
                <w:i/>
                <w:iCs/>
                <w:shd w:val="clear" w:color="auto" w:fill="FFFFFF"/>
                <w:lang w:val="en-US"/>
              </w:rPr>
              <w:t xml:space="preserve">District </w:t>
            </w:r>
            <w:r w:rsidRPr="000673BD">
              <w:rPr>
                <w:rFonts w:ascii="Arial" w:hAnsi="Arial"/>
                <w:i/>
                <w:iCs/>
                <w:shd w:val="clear" w:color="auto" w:fill="FFFFFF"/>
                <w:lang w:val="en-US"/>
              </w:rPr>
              <w:t xml:space="preserve">Chief </w:t>
            </w:r>
            <w:r w:rsidR="0035484A" w:rsidRPr="000673BD">
              <w:rPr>
                <w:rFonts w:ascii="Arial" w:hAnsi="Arial"/>
                <w:i/>
                <w:iCs/>
                <w:shd w:val="clear" w:color="auto" w:fill="FFFFFF"/>
                <w:lang w:val="en-US"/>
              </w:rPr>
              <w:t xml:space="preserve">Medical Officer </w:t>
            </w:r>
            <w:r w:rsidR="00291F8F">
              <w:rPr>
                <w:rFonts w:ascii="Arial" w:hAnsi="Arial"/>
                <w:i/>
                <w:iCs/>
                <w:shd w:val="clear" w:color="auto" w:fill="FFFFFF"/>
                <w:lang w:val="en-US"/>
              </w:rPr>
              <w:t>(CMO)</w:t>
            </w:r>
            <w:r w:rsidR="0073440D">
              <w:rPr>
                <w:rFonts w:ascii="Arial" w:hAnsi="Arial"/>
                <w:i/>
                <w:iCs/>
                <w:shd w:val="clear" w:color="auto" w:fill="FFFFFF"/>
                <w:lang w:val="en-US"/>
              </w:rPr>
              <w:t xml:space="preserve"> </w:t>
            </w:r>
            <w:r w:rsidR="00DB0A24">
              <w:rPr>
                <w:rFonts w:ascii="Arial" w:hAnsi="Arial"/>
                <w:i/>
                <w:iCs/>
                <w:shd w:val="clear" w:color="auto" w:fill="FFFFFF"/>
                <w:lang w:val="en-US"/>
              </w:rPr>
              <w:t xml:space="preserve">forms part of the district senior leadership team and provides clinical partnership to the GDO and other operational colleagues to ensure the clinical voice is heard in </w:t>
            </w:r>
            <w:r w:rsidR="00EE6159">
              <w:rPr>
                <w:rFonts w:ascii="Arial" w:hAnsi="Arial"/>
                <w:i/>
                <w:iCs/>
                <w:shd w:val="clear" w:color="auto" w:fill="FFFFFF"/>
                <w:lang w:val="en-US"/>
              </w:rPr>
              <w:t xml:space="preserve">senior </w:t>
            </w:r>
            <w:r w:rsidR="00DB0A24">
              <w:rPr>
                <w:rFonts w:ascii="Arial" w:hAnsi="Arial"/>
                <w:i/>
                <w:iCs/>
                <w:shd w:val="clear" w:color="auto" w:fill="FFFFFF"/>
                <w:lang w:val="en-US"/>
              </w:rPr>
              <w:t>decision making.  The</w:t>
            </w:r>
            <w:r w:rsidR="00DB0A24" w:rsidRPr="001D034E">
              <w:rPr>
                <w:rFonts w:ascii="Arial" w:hAnsi="Arial"/>
                <w:i/>
                <w:iCs/>
                <w:shd w:val="clear" w:color="auto" w:fill="FFFFFF"/>
                <w:lang w:val="en-US"/>
              </w:rPr>
              <w:t xml:space="preserve"> key focus of the role is</w:t>
            </w:r>
            <w:r w:rsidR="00DB0A24">
              <w:rPr>
                <w:rFonts w:ascii="Arial" w:hAnsi="Arial"/>
                <w:i/>
                <w:iCs/>
                <w:shd w:val="clear" w:color="auto" w:fill="FFFFFF"/>
                <w:lang w:val="en-US"/>
              </w:rPr>
              <w:t xml:space="preserve"> to</w:t>
            </w:r>
          </w:p>
          <w:p w14:paraId="59C8101D" w14:textId="39C41DA0" w:rsidR="00FB792D" w:rsidRPr="000673BD" w:rsidRDefault="00FB792D" w:rsidP="003A6F97">
            <w:pPr>
              <w:numPr>
                <w:ilvl w:val="0"/>
                <w:numId w:val="30"/>
              </w:numPr>
              <w:spacing w:after="60"/>
              <w:rPr>
                <w:rFonts w:ascii="Arial" w:hAnsi="Arial"/>
                <w:i/>
                <w:iCs/>
                <w:shd w:val="clear" w:color="auto" w:fill="FFFFFF"/>
                <w:lang w:val="en-US"/>
              </w:rPr>
            </w:pPr>
            <w:r w:rsidRPr="000673BD">
              <w:rPr>
                <w:rFonts w:ascii="Arial" w:hAnsi="Arial"/>
                <w:i/>
                <w:iCs/>
                <w:shd w:val="clear" w:color="auto" w:fill="FFFFFF"/>
                <w:lang w:val="en-US"/>
              </w:rPr>
              <w:t>P</w:t>
            </w:r>
            <w:r w:rsidR="006A07AD" w:rsidRPr="000673BD">
              <w:rPr>
                <w:rFonts w:ascii="Arial" w:hAnsi="Arial"/>
                <w:i/>
                <w:iCs/>
                <w:shd w:val="clear" w:color="auto" w:fill="FFFFFF"/>
                <w:lang w:val="en-US"/>
              </w:rPr>
              <w:t>rovid</w:t>
            </w:r>
            <w:r w:rsidRPr="000673BD">
              <w:rPr>
                <w:rFonts w:ascii="Arial" w:hAnsi="Arial"/>
                <w:i/>
                <w:iCs/>
                <w:shd w:val="clear" w:color="auto" w:fill="FFFFFF"/>
                <w:lang w:val="en-US"/>
              </w:rPr>
              <w:t>e</w:t>
            </w:r>
            <w:r w:rsidR="006A07AD" w:rsidRPr="000673BD">
              <w:rPr>
                <w:rFonts w:ascii="Arial" w:hAnsi="Arial"/>
                <w:i/>
                <w:iCs/>
                <w:shd w:val="clear" w:color="auto" w:fill="FFFFFF"/>
                <w:lang w:val="en-US"/>
              </w:rPr>
              <w:t xml:space="preserve"> strong</w:t>
            </w:r>
            <w:r w:rsidR="00E95B43" w:rsidRPr="000673BD">
              <w:rPr>
                <w:rFonts w:ascii="Arial" w:hAnsi="Arial"/>
                <w:i/>
                <w:iCs/>
                <w:shd w:val="clear" w:color="auto" w:fill="FFFFFF"/>
                <w:lang w:val="en-US"/>
              </w:rPr>
              <w:t>, visible,</w:t>
            </w:r>
            <w:r w:rsidR="006A07AD" w:rsidRPr="000673BD">
              <w:rPr>
                <w:rFonts w:ascii="Arial" w:hAnsi="Arial"/>
                <w:i/>
                <w:iCs/>
                <w:shd w:val="clear" w:color="auto" w:fill="FFFFFF"/>
                <w:lang w:val="en-US"/>
              </w:rPr>
              <w:t xml:space="preserve"> </w:t>
            </w:r>
            <w:r w:rsidR="00CB4CF2">
              <w:rPr>
                <w:rFonts w:ascii="Arial" w:hAnsi="Arial"/>
                <w:i/>
                <w:iCs/>
                <w:shd w:val="clear" w:color="auto" w:fill="FFFFFF"/>
                <w:lang w:val="en-US"/>
              </w:rPr>
              <w:t xml:space="preserve">inclusive </w:t>
            </w:r>
            <w:r w:rsidR="006A07AD" w:rsidRPr="000673BD">
              <w:rPr>
                <w:rFonts w:ascii="Arial" w:hAnsi="Arial"/>
                <w:i/>
                <w:iCs/>
                <w:shd w:val="clear" w:color="auto" w:fill="FFFFFF"/>
                <w:lang w:val="en-US"/>
              </w:rPr>
              <w:t xml:space="preserve">professional </w:t>
            </w:r>
            <w:r w:rsidR="001D7511" w:rsidRPr="000673BD">
              <w:rPr>
                <w:rFonts w:ascii="Arial" w:hAnsi="Arial"/>
                <w:i/>
                <w:iCs/>
                <w:shd w:val="clear" w:color="auto" w:fill="FFFFFF"/>
                <w:lang w:val="en-US"/>
              </w:rPr>
              <w:t xml:space="preserve">and clinical </w:t>
            </w:r>
            <w:r w:rsidR="006A07AD" w:rsidRPr="000673BD">
              <w:rPr>
                <w:rFonts w:ascii="Arial" w:hAnsi="Arial"/>
                <w:i/>
                <w:iCs/>
                <w:shd w:val="clear" w:color="auto" w:fill="FFFFFF"/>
                <w:lang w:val="en-US"/>
              </w:rPr>
              <w:t>leadership</w:t>
            </w:r>
            <w:r w:rsidR="000477BF" w:rsidRPr="000673BD">
              <w:rPr>
                <w:rFonts w:ascii="Arial" w:hAnsi="Arial"/>
                <w:i/>
                <w:iCs/>
                <w:shd w:val="clear" w:color="auto" w:fill="FFFFFF"/>
                <w:lang w:val="en-US"/>
              </w:rPr>
              <w:t>, a</w:t>
            </w:r>
            <w:r w:rsidR="00E72DE8" w:rsidRPr="000673BD">
              <w:rPr>
                <w:rFonts w:ascii="Arial" w:hAnsi="Arial"/>
                <w:i/>
                <w:iCs/>
                <w:shd w:val="clear" w:color="auto" w:fill="FFFFFF"/>
                <w:lang w:val="en-US"/>
              </w:rPr>
              <w:t>nd to</w:t>
            </w:r>
            <w:r w:rsidR="00FB5DD5" w:rsidRPr="000673BD">
              <w:rPr>
                <w:rFonts w:ascii="Arial" w:hAnsi="Arial"/>
                <w:i/>
                <w:iCs/>
                <w:shd w:val="clear" w:color="auto" w:fill="FFFFFF"/>
                <w:lang w:val="en-US"/>
              </w:rPr>
              <w:t xml:space="preserve"> </w:t>
            </w:r>
            <w:r w:rsidR="006A07AD" w:rsidRPr="000673BD">
              <w:rPr>
                <w:rFonts w:ascii="Arial" w:hAnsi="Arial"/>
                <w:i/>
                <w:iCs/>
                <w:shd w:val="clear" w:color="auto" w:fill="FFFFFF"/>
                <w:lang w:val="en-US"/>
              </w:rPr>
              <w:t>motivat</w:t>
            </w:r>
            <w:r w:rsidR="00E72DE8" w:rsidRPr="000673BD">
              <w:rPr>
                <w:rFonts w:ascii="Arial" w:hAnsi="Arial"/>
                <w:i/>
                <w:iCs/>
                <w:shd w:val="clear" w:color="auto" w:fill="FFFFFF"/>
                <w:lang w:val="en-US"/>
              </w:rPr>
              <w:t>e and</w:t>
            </w:r>
            <w:r w:rsidR="006A07AD" w:rsidRPr="000673BD">
              <w:rPr>
                <w:rFonts w:ascii="Arial" w:hAnsi="Arial"/>
                <w:i/>
                <w:iCs/>
                <w:shd w:val="clear" w:color="auto" w:fill="FFFFFF"/>
                <w:lang w:val="en-US"/>
              </w:rPr>
              <w:t xml:space="preserve"> inspir</w:t>
            </w:r>
            <w:r w:rsidR="00E72DE8" w:rsidRPr="000673BD">
              <w:rPr>
                <w:rFonts w:ascii="Arial" w:hAnsi="Arial"/>
                <w:i/>
                <w:iCs/>
                <w:shd w:val="clear" w:color="auto" w:fill="FFFFFF"/>
                <w:lang w:val="en-US"/>
              </w:rPr>
              <w:t>e</w:t>
            </w:r>
            <w:r w:rsidR="006A07AD" w:rsidRPr="000673BD">
              <w:rPr>
                <w:rFonts w:ascii="Arial" w:hAnsi="Arial"/>
                <w:i/>
                <w:iCs/>
                <w:shd w:val="clear" w:color="auto" w:fill="FFFFFF"/>
                <w:lang w:val="en-US"/>
              </w:rPr>
              <w:t xml:space="preserve"> </w:t>
            </w:r>
            <w:r w:rsidR="00E95B43" w:rsidRPr="000673BD">
              <w:rPr>
                <w:rFonts w:ascii="Arial" w:hAnsi="Arial"/>
                <w:i/>
                <w:iCs/>
                <w:shd w:val="clear" w:color="auto" w:fill="FFFFFF"/>
                <w:lang w:val="en-US"/>
              </w:rPr>
              <w:t>medical</w:t>
            </w:r>
            <w:r w:rsidR="006A07AD" w:rsidRPr="000673BD">
              <w:rPr>
                <w:rFonts w:ascii="Arial" w:hAnsi="Arial"/>
                <w:i/>
                <w:iCs/>
                <w:shd w:val="clear" w:color="auto" w:fill="FFFFFF"/>
                <w:lang w:val="en-US"/>
              </w:rPr>
              <w:t xml:space="preserve"> </w:t>
            </w:r>
            <w:r w:rsidR="00E72DE8" w:rsidRPr="000673BD">
              <w:rPr>
                <w:rFonts w:ascii="Arial" w:hAnsi="Arial"/>
                <w:i/>
                <w:iCs/>
                <w:shd w:val="clear" w:color="auto" w:fill="FFFFFF"/>
                <w:lang w:val="en-US"/>
              </w:rPr>
              <w:t xml:space="preserve">colleagues, </w:t>
            </w:r>
            <w:r w:rsidR="00850C7B" w:rsidRPr="000673BD">
              <w:rPr>
                <w:rFonts w:ascii="Arial" w:hAnsi="Arial"/>
                <w:i/>
                <w:iCs/>
                <w:shd w:val="clear" w:color="auto" w:fill="FFFFFF"/>
                <w:lang w:val="en-US"/>
              </w:rPr>
              <w:t xml:space="preserve">and </w:t>
            </w:r>
            <w:r w:rsidR="00915FC3">
              <w:rPr>
                <w:rFonts w:ascii="Arial" w:hAnsi="Arial"/>
                <w:i/>
                <w:iCs/>
                <w:shd w:val="clear" w:color="auto" w:fill="FFFFFF"/>
                <w:lang w:val="en-US"/>
              </w:rPr>
              <w:t xml:space="preserve">the </w:t>
            </w:r>
            <w:r w:rsidR="00850C7B" w:rsidRPr="000673BD">
              <w:rPr>
                <w:rFonts w:ascii="Arial" w:hAnsi="Arial"/>
                <w:i/>
                <w:iCs/>
                <w:shd w:val="clear" w:color="auto" w:fill="FFFFFF"/>
                <w:lang w:val="en-US"/>
              </w:rPr>
              <w:t>wider health workforce</w:t>
            </w:r>
            <w:r w:rsidR="00726905">
              <w:rPr>
                <w:rFonts w:ascii="Arial" w:hAnsi="Arial"/>
                <w:i/>
                <w:iCs/>
                <w:shd w:val="clear" w:color="auto" w:fill="FFFFFF"/>
                <w:lang w:val="en-US"/>
              </w:rPr>
              <w:t>.</w:t>
            </w:r>
            <w:r w:rsidR="006A07AD" w:rsidRPr="000673BD">
              <w:rPr>
                <w:rFonts w:ascii="Arial" w:hAnsi="Arial"/>
                <w:i/>
                <w:iCs/>
                <w:shd w:val="clear" w:color="auto" w:fill="FFFFFF"/>
                <w:lang w:val="en-US"/>
              </w:rPr>
              <w:t xml:space="preserve"> </w:t>
            </w:r>
          </w:p>
          <w:p w14:paraId="05CFE129" w14:textId="678E498A" w:rsidR="0016587B" w:rsidRPr="0077369D" w:rsidRDefault="0016587B" w:rsidP="0077369D">
            <w:pPr>
              <w:numPr>
                <w:ilvl w:val="0"/>
                <w:numId w:val="30"/>
              </w:numPr>
              <w:spacing w:after="60"/>
              <w:rPr>
                <w:rFonts w:ascii="Arial" w:hAnsi="Arial"/>
                <w:i/>
                <w:iCs/>
                <w:shd w:val="clear" w:color="auto" w:fill="FFFFFF"/>
                <w:lang w:val="en-US"/>
              </w:rPr>
            </w:pPr>
            <w:r w:rsidRPr="000673BD">
              <w:rPr>
                <w:rFonts w:ascii="Arial" w:hAnsi="Arial"/>
                <w:i/>
                <w:iCs/>
                <w:shd w:val="clear" w:color="auto" w:fill="FFFFFF"/>
                <w:lang w:val="en-US"/>
              </w:rPr>
              <w:t>Be collectively responsible</w:t>
            </w:r>
            <w:r>
              <w:rPr>
                <w:rFonts w:ascii="Arial" w:hAnsi="Arial"/>
                <w:i/>
                <w:iCs/>
                <w:shd w:val="clear" w:color="auto" w:fill="FFFFFF"/>
                <w:lang w:val="en-US"/>
              </w:rPr>
              <w:t xml:space="preserve"> as part of the district leadership team,</w:t>
            </w:r>
            <w:r w:rsidRPr="000673BD">
              <w:rPr>
                <w:rFonts w:ascii="Arial" w:hAnsi="Arial"/>
                <w:i/>
                <w:iCs/>
                <w:shd w:val="clear" w:color="auto" w:fill="FFFFFF"/>
                <w:lang w:val="en-US"/>
              </w:rPr>
              <w:t xml:space="preserve"> for the delivery of safe, high quality</w:t>
            </w:r>
            <w:r>
              <w:rPr>
                <w:rFonts w:ascii="Arial" w:hAnsi="Arial"/>
                <w:i/>
                <w:iCs/>
                <w:shd w:val="clear" w:color="auto" w:fill="FFFFFF"/>
                <w:lang w:val="en-US"/>
              </w:rPr>
              <w:t xml:space="preserve">, compassionate </w:t>
            </w:r>
            <w:r w:rsidRPr="000673BD">
              <w:rPr>
                <w:rFonts w:ascii="Arial" w:hAnsi="Arial"/>
                <w:i/>
                <w:iCs/>
                <w:shd w:val="clear" w:color="auto" w:fill="FFFFFF"/>
                <w:lang w:val="en-US"/>
              </w:rPr>
              <w:t xml:space="preserve">patient care, </w:t>
            </w:r>
            <w:r w:rsidRPr="001D034E">
              <w:rPr>
                <w:rFonts w:ascii="Arial" w:hAnsi="Arial"/>
                <w:i/>
                <w:iCs/>
                <w:shd w:val="clear" w:color="auto" w:fill="FFFFFF"/>
                <w:lang w:val="en-US"/>
              </w:rPr>
              <w:t>clinical strategies and achievement of Te Whatu Ora goals</w:t>
            </w:r>
            <w:r>
              <w:rPr>
                <w:rFonts w:ascii="Arial" w:hAnsi="Arial"/>
                <w:i/>
                <w:iCs/>
                <w:shd w:val="clear" w:color="auto" w:fill="FFFFFF"/>
                <w:lang w:val="en-US"/>
              </w:rPr>
              <w:t xml:space="preserve"> including the management of health resources, as it relates </w:t>
            </w:r>
            <w:r w:rsidRPr="001D034E">
              <w:rPr>
                <w:rFonts w:ascii="Arial" w:hAnsi="Arial"/>
                <w:i/>
                <w:iCs/>
                <w:shd w:val="clear" w:color="auto" w:fill="FFFFFF"/>
                <w:lang w:val="en-US"/>
              </w:rPr>
              <w:t xml:space="preserve">to the </w:t>
            </w:r>
            <w:r w:rsidR="0031572B">
              <w:rPr>
                <w:rFonts w:ascii="Arial" w:hAnsi="Arial"/>
                <w:i/>
                <w:iCs/>
                <w:shd w:val="clear" w:color="auto" w:fill="FFFFFF"/>
                <w:lang w:val="en-US"/>
              </w:rPr>
              <w:t>medical</w:t>
            </w:r>
            <w:r w:rsidRPr="001D034E">
              <w:rPr>
                <w:rFonts w:ascii="Arial" w:hAnsi="Arial"/>
                <w:i/>
                <w:iCs/>
                <w:shd w:val="clear" w:color="auto" w:fill="FFFFFF"/>
                <w:lang w:val="en-US"/>
              </w:rPr>
              <w:t xml:space="preserve"> workforce</w:t>
            </w:r>
            <w:r>
              <w:rPr>
                <w:rFonts w:ascii="Arial" w:hAnsi="Arial"/>
                <w:i/>
                <w:iCs/>
                <w:shd w:val="clear" w:color="auto" w:fill="FFFFFF"/>
                <w:lang w:val="en-US"/>
              </w:rPr>
              <w:t>, collaborating with colleagues to achieve this</w:t>
            </w:r>
            <w:r w:rsidR="00726905">
              <w:rPr>
                <w:rFonts w:ascii="Arial" w:hAnsi="Arial"/>
                <w:i/>
                <w:iCs/>
                <w:shd w:val="clear" w:color="auto" w:fill="FFFFFF"/>
                <w:lang w:val="en-US"/>
              </w:rPr>
              <w:t>.</w:t>
            </w:r>
          </w:p>
          <w:p w14:paraId="09934E9E" w14:textId="5B6A7E8B" w:rsidR="009A4EC6" w:rsidRPr="009A4EC6" w:rsidRDefault="009A4EC6" w:rsidP="009A4EC6">
            <w:pPr>
              <w:pStyle w:val="ListParagraph"/>
              <w:numPr>
                <w:ilvl w:val="0"/>
                <w:numId w:val="30"/>
              </w:numPr>
              <w:rPr>
                <w:rFonts w:ascii="Arial" w:hAnsi="Arial"/>
                <w:i/>
                <w:iCs/>
                <w:shd w:val="clear" w:color="auto" w:fill="FFFFFF"/>
                <w:lang w:val="en-US"/>
              </w:rPr>
            </w:pPr>
            <w:r w:rsidRPr="009A4EC6">
              <w:rPr>
                <w:rFonts w:ascii="Arial" w:hAnsi="Arial"/>
                <w:i/>
                <w:iCs/>
                <w:shd w:val="clear" w:color="auto" w:fill="FFFFFF"/>
                <w:lang w:val="en-US"/>
              </w:rPr>
              <w:t>Ensure interprofessional partnership in all levels of decision making, driving a ‘whole of system’ approach, enabling reduced variation and consistent services at district and regional level and supporting reduced variation nationally</w:t>
            </w:r>
            <w:r w:rsidR="00726905">
              <w:rPr>
                <w:rFonts w:ascii="Arial" w:hAnsi="Arial"/>
                <w:i/>
                <w:iCs/>
                <w:shd w:val="clear" w:color="auto" w:fill="FFFFFF"/>
                <w:lang w:val="en-US"/>
              </w:rPr>
              <w:t>.</w:t>
            </w:r>
          </w:p>
          <w:p w14:paraId="7A962376" w14:textId="264DFC98" w:rsidR="00D93AC2" w:rsidRPr="000673BD" w:rsidRDefault="00D93AC2" w:rsidP="003A6F97">
            <w:pPr>
              <w:numPr>
                <w:ilvl w:val="0"/>
                <w:numId w:val="30"/>
              </w:numPr>
              <w:spacing w:after="60"/>
              <w:rPr>
                <w:rFonts w:ascii="Arial" w:hAnsi="Arial"/>
                <w:i/>
                <w:iCs/>
                <w:shd w:val="clear" w:color="auto" w:fill="FFFFFF"/>
                <w:lang w:val="en-US"/>
              </w:rPr>
            </w:pPr>
            <w:r w:rsidRPr="000673BD">
              <w:rPr>
                <w:rFonts w:ascii="Arial" w:hAnsi="Arial"/>
                <w:i/>
                <w:iCs/>
                <w:shd w:val="clear" w:color="auto" w:fill="FFFFFF"/>
                <w:lang w:val="en-US"/>
              </w:rPr>
              <w:t>C</w:t>
            </w:r>
            <w:r w:rsidRPr="000673BD">
              <w:rPr>
                <w:i/>
                <w:iCs/>
                <w:shd w:val="clear" w:color="auto" w:fill="FFFFFF"/>
                <w:lang w:val="en-US"/>
              </w:rPr>
              <w:t xml:space="preserve">ollaborate with other </w:t>
            </w:r>
            <w:r w:rsidR="005C38C2" w:rsidRPr="000673BD">
              <w:rPr>
                <w:i/>
                <w:iCs/>
                <w:shd w:val="clear" w:color="auto" w:fill="FFFFFF"/>
                <w:lang w:val="en-US"/>
              </w:rPr>
              <w:t>clinical</w:t>
            </w:r>
            <w:r w:rsidRPr="000673BD">
              <w:rPr>
                <w:i/>
                <w:iCs/>
                <w:shd w:val="clear" w:color="auto" w:fill="FFFFFF"/>
                <w:lang w:val="en-US"/>
              </w:rPr>
              <w:t xml:space="preserve"> </w:t>
            </w:r>
            <w:r w:rsidR="00BE39DF" w:rsidRPr="000673BD">
              <w:rPr>
                <w:i/>
                <w:iCs/>
                <w:shd w:val="clear" w:color="auto" w:fill="FFFFFF"/>
                <w:lang w:val="en-US"/>
              </w:rPr>
              <w:t xml:space="preserve">chiefs, </w:t>
            </w:r>
            <w:r w:rsidRPr="000673BD">
              <w:rPr>
                <w:i/>
                <w:iCs/>
                <w:shd w:val="clear" w:color="auto" w:fill="FFFFFF"/>
                <w:lang w:val="en-US"/>
              </w:rPr>
              <w:t>lead</w:t>
            </w:r>
            <w:r w:rsidR="00BE39DF" w:rsidRPr="000673BD">
              <w:rPr>
                <w:i/>
                <w:iCs/>
                <w:shd w:val="clear" w:color="auto" w:fill="FFFFFF"/>
                <w:lang w:val="en-US"/>
              </w:rPr>
              <w:t>er</w:t>
            </w:r>
            <w:r w:rsidRPr="000673BD">
              <w:rPr>
                <w:i/>
                <w:iCs/>
                <w:shd w:val="clear" w:color="auto" w:fill="FFFFFF"/>
                <w:lang w:val="en-US"/>
              </w:rPr>
              <w:t xml:space="preserve">s and management to </w:t>
            </w:r>
            <w:r w:rsidR="00751242" w:rsidRPr="000673BD">
              <w:rPr>
                <w:i/>
                <w:iCs/>
                <w:shd w:val="clear" w:color="auto" w:fill="FFFFFF"/>
                <w:lang w:val="en-US"/>
              </w:rPr>
              <w:t xml:space="preserve">develop and sustain strong clinical governance </w:t>
            </w:r>
            <w:r w:rsidR="005C38C2" w:rsidRPr="000673BD">
              <w:rPr>
                <w:i/>
                <w:iCs/>
                <w:shd w:val="clear" w:color="auto" w:fill="FFFFFF"/>
                <w:lang w:val="en-US"/>
              </w:rPr>
              <w:t>functions,</w:t>
            </w:r>
            <w:r w:rsidR="00751242" w:rsidRPr="000673BD">
              <w:rPr>
                <w:i/>
                <w:iCs/>
                <w:shd w:val="clear" w:color="auto" w:fill="FFFFFF"/>
                <w:lang w:val="en-US"/>
              </w:rPr>
              <w:t xml:space="preserve"> </w:t>
            </w:r>
            <w:r w:rsidR="005C38C2" w:rsidRPr="000673BD">
              <w:rPr>
                <w:i/>
                <w:iCs/>
                <w:shd w:val="clear" w:color="auto" w:fill="FFFFFF"/>
                <w:lang w:val="en-US"/>
              </w:rPr>
              <w:t>creating an environment where clinical excellence will flourish</w:t>
            </w:r>
            <w:r w:rsidR="00726905">
              <w:rPr>
                <w:i/>
                <w:iCs/>
                <w:shd w:val="clear" w:color="auto" w:fill="FFFFFF"/>
                <w:lang w:val="en-US"/>
              </w:rPr>
              <w:t>.</w:t>
            </w:r>
          </w:p>
          <w:p w14:paraId="4118B3E4" w14:textId="46C373E8" w:rsidR="004B63A3" w:rsidRPr="000673BD" w:rsidRDefault="00C42BD2" w:rsidP="003A6F97">
            <w:pPr>
              <w:numPr>
                <w:ilvl w:val="0"/>
                <w:numId w:val="30"/>
              </w:numPr>
              <w:spacing w:after="60"/>
              <w:rPr>
                <w:rFonts w:ascii="Arial" w:hAnsi="Arial"/>
                <w:i/>
                <w:iCs/>
                <w:shd w:val="clear" w:color="auto" w:fill="FFFFFF"/>
                <w:lang w:val="en-US"/>
              </w:rPr>
            </w:pPr>
            <w:r w:rsidRPr="000673BD">
              <w:rPr>
                <w:rFonts w:ascii="Arial" w:hAnsi="Arial"/>
                <w:i/>
                <w:iCs/>
                <w:shd w:val="clear" w:color="auto" w:fill="FFFFFF"/>
                <w:lang w:val="en-US"/>
              </w:rPr>
              <w:t xml:space="preserve">Provide </w:t>
            </w:r>
            <w:r w:rsidR="004B63A3" w:rsidRPr="000673BD">
              <w:rPr>
                <w:rFonts w:ascii="Arial" w:hAnsi="Arial"/>
                <w:i/>
                <w:iCs/>
                <w:shd w:val="clear" w:color="auto" w:fill="FFFFFF"/>
                <w:lang w:val="en-US"/>
              </w:rPr>
              <w:t>clinical leadership a</w:t>
            </w:r>
            <w:r w:rsidR="00BC0CD4" w:rsidRPr="000673BD">
              <w:rPr>
                <w:rFonts w:ascii="Arial" w:hAnsi="Arial"/>
                <w:i/>
                <w:iCs/>
                <w:shd w:val="clear" w:color="auto" w:fill="FFFFFF"/>
                <w:lang w:val="en-US"/>
              </w:rPr>
              <w:t xml:space="preserve">nd management of </w:t>
            </w:r>
            <w:r w:rsidR="001A67B7" w:rsidRPr="000673BD">
              <w:rPr>
                <w:rFonts w:ascii="Arial" w:hAnsi="Arial"/>
                <w:i/>
                <w:iCs/>
                <w:shd w:val="clear" w:color="auto" w:fill="FFFFFF"/>
                <w:lang w:val="en-US"/>
              </w:rPr>
              <w:t>any</w:t>
            </w:r>
            <w:r w:rsidR="00BC0CD4" w:rsidRPr="000673BD">
              <w:rPr>
                <w:rFonts w:ascii="Arial" w:hAnsi="Arial"/>
                <w:i/>
                <w:iCs/>
                <w:shd w:val="clear" w:color="auto" w:fill="FFFFFF"/>
                <w:lang w:val="en-US"/>
              </w:rPr>
              <w:t xml:space="preserve"> clinical leaders reporting t</w:t>
            </w:r>
            <w:r w:rsidR="002A48D9" w:rsidRPr="000673BD">
              <w:rPr>
                <w:rFonts w:ascii="Arial" w:hAnsi="Arial"/>
                <w:i/>
                <w:iCs/>
                <w:shd w:val="clear" w:color="auto" w:fill="FFFFFF"/>
                <w:lang w:val="en-US"/>
              </w:rPr>
              <w:t>o the</w:t>
            </w:r>
            <w:r w:rsidR="00291F8F">
              <w:rPr>
                <w:rFonts w:ascii="Arial" w:hAnsi="Arial"/>
                <w:i/>
                <w:iCs/>
                <w:shd w:val="clear" w:color="auto" w:fill="FFFFFF"/>
                <w:lang w:val="en-US"/>
              </w:rPr>
              <w:t xml:space="preserve">m </w:t>
            </w:r>
            <w:r w:rsidR="0073440D">
              <w:rPr>
                <w:rFonts w:ascii="Arial" w:hAnsi="Arial"/>
                <w:i/>
                <w:iCs/>
                <w:shd w:val="clear" w:color="auto" w:fill="FFFFFF"/>
                <w:lang w:val="en-US"/>
              </w:rPr>
              <w:t>as CMO</w:t>
            </w:r>
            <w:r w:rsidR="00726905">
              <w:rPr>
                <w:rFonts w:ascii="Arial" w:hAnsi="Arial"/>
                <w:i/>
                <w:iCs/>
                <w:shd w:val="clear" w:color="auto" w:fill="FFFFFF"/>
                <w:lang w:val="en-US"/>
              </w:rPr>
              <w:t>.</w:t>
            </w:r>
          </w:p>
          <w:p w14:paraId="39CD884C" w14:textId="20E85081" w:rsidR="00F41DC0" w:rsidRPr="00D66D2A" w:rsidRDefault="00F41DC0" w:rsidP="00F41DC0">
            <w:pPr>
              <w:numPr>
                <w:ilvl w:val="0"/>
                <w:numId w:val="30"/>
              </w:numPr>
              <w:spacing w:after="60"/>
              <w:rPr>
                <w:rFonts w:ascii="Arial" w:hAnsi="Arial"/>
                <w:i/>
                <w:iCs/>
                <w:shd w:val="clear" w:color="auto" w:fill="FFFFFF"/>
                <w:lang w:val="en-US"/>
              </w:rPr>
            </w:pPr>
            <w:r>
              <w:rPr>
                <w:rFonts w:ascii="Arial" w:hAnsi="Arial"/>
                <w:i/>
                <w:iCs/>
                <w:shd w:val="clear" w:color="auto" w:fill="FFFFFF"/>
                <w:lang w:val="en-US"/>
              </w:rPr>
              <w:t>Take</w:t>
            </w:r>
            <w:r w:rsidRPr="00D66D2A">
              <w:rPr>
                <w:rFonts w:ascii="Arial" w:hAnsi="Arial"/>
                <w:i/>
                <w:iCs/>
                <w:shd w:val="clear" w:color="auto" w:fill="FFFFFF"/>
                <w:lang w:val="en-US"/>
              </w:rPr>
              <w:t xml:space="preserve"> a </w:t>
            </w:r>
            <w:r w:rsidR="0073440D">
              <w:rPr>
                <w:rFonts w:ascii="Arial" w:hAnsi="Arial"/>
                <w:i/>
                <w:iCs/>
                <w:shd w:val="clear" w:color="auto" w:fill="FFFFFF"/>
                <w:lang w:val="en-US"/>
              </w:rPr>
              <w:t>‘</w:t>
            </w:r>
            <w:r w:rsidRPr="00D66D2A">
              <w:rPr>
                <w:rFonts w:ascii="Arial" w:hAnsi="Arial"/>
                <w:i/>
                <w:iCs/>
                <w:shd w:val="clear" w:color="auto" w:fill="FFFFFF"/>
                <w:lang w:val="en-US"/>
              </w:rPr>
              <w:t xml:space="preserve">whole </w:t>
            </w:r>
            <w:r>
              <w:rPr>
                <w:rFonts w:ascii="Arial" w:hAnsi="Arial"/>
                <w:i/>
                <w:iCs/>
                <w:shd w:val="clear" w:color="auto" w:fill="FFFFFF"/>
                <w:lang w:val="en-US"/>
              </w:rPr>
              <w:t xml:space="preserve">of </w:t>
            </w:r>
            <w:r w:rsidRPr="00D66D2A">
              <w:rPr>
                <w:rFonts w:ascii="Arial" w:hAnsi="Arial"/>
                <w:i/>
                <w:iCs/>
                <w:shd w:val="clear" w:color="auto" w:fill="FFFFFF"/>
                <w:lang w:val="en-US"/>
              </w:rPr>
              <w:t>system</w:t>
            </w:r>
            <w:r w:rsidR="0073440D">
              <w:rPr>
                <w:rFonts w:ascii="Arial" w:hAnsi="Arial"/>
                <w:i/>
                <w:iCs/>
                <w:shd w:val="clear" w:color="auto" w:fill="FFFFFF"/>
                <w:lang w:val="en-US"/>
              </w:rPr>
              <w:t>’</w:t>
            </w:r>
            <w:r w:rsidRPr="00D66D2A">
              <w:rPr>
                <w:rFonts w:ascii="Arial" w:hAnsi="Arial"/>
                <w:i/>
                <w:iCs/>
                <w:shd w:val="clear" w:color="auto" w:fill="FFFFFF"/>
                <w:lang w:val="en-US"/>
              </w:rPr>
              <w:t xml:space="preserve"> approach to</w:t>
            </w:r>
            <w:r w:rsidRPr="00D66D2A">
              <w:rPr>
                <w:rFonts w:ascii="Arial" w:hAnsi="Arial"/>
                <w:i/>
                <w:iCs/>
                <w:lang w:val="en-US"/>
              </w:rPr>
              <w:t xml:space="preserve"> prevent</w:t>
            </w:r>
            <w:r w:rsidR="0073440D">
              <w:rPr>
                <w:rFonts w:ascii="Arial" w:hAnsi="Arial"/>
                <w:i/>
                <w:iCs/>
                <w:lang w:val="en-US"/>
              </w:rPr>
              <w:t>at</w:t>
            </w:r>
            <w:r w:rsidRPr="00D66D2A">
              <w:rPr>
                <w:rFonts w:ascii="Arial" w:hAnsi="Arial"/>
                <w:i/>
                <w:iCs/>
                <w:lang w:val="en-US"/>
              </w:rPr>
              <w:t xml:space="preserve">ive </w:t>
            </w:r>
            <w:r w:rsidRPr="00D66D2A">
              <w:rPr>
                <w:rFonts w:ascii="Arial" w:hAnsi="Arial"/>
                <w:i/>
                <w:iCs/>
                <w:shd w:val="clear" w:color="auto" w:fill="FFFFFF"/>
                <w:lang w:val="en-US"/>
              </w:rPr>
              <w:t>services and integrated care delivery</w:t>
            </w:r>
            <w:r w:rsidR="00B92F56">
              <w:rPr>
                <w:rFonts w:ascii="Arial" w:hAnsi="Arial"/>
                <w:i/>
                <w:iCs/>
                <w:shd w:val="clear" w:color="auto" w:fill="FFFFFF"/>
                <w:lang w:val="en-US"/>
              </w:rPr>
              <w:t>,</w:t>
            </w:r>
            <w:r w:rsidRPr="00D66D2A">
              <w:rPr>
                <w:rFonts w:ascii="Arial" w:hAnsi="Arial"/>
                <w:i/>
                <w:iCs/>
                <w:shd w:val="clear" w:color="auto" w:fill="FFFFFF"/>
                <w:lang w:val="en-US"/>
              </w:rPr>
              <w:t xml:space="preserve"> by working collaboratively</w:t>
            </w:r>
            <w:r w:rsidR="003410E7">
              <w:rPr>
                <w:rFonts w:ascii="Arial" w:hAnsi="Arial"/>
                <w:i/>
                <w:iCs/>
                <w:shd w:val="clear" w:color="auto" w:fill="FFFFFF"/>
                <w:lang w:val="en-US"/>
              </w:rPr>
              <w:t xml:space="preserve"> with other clinical leaders,</w:t>
            </w:r>
            <w:r w:rsidRPr="00D66D2A">
              <w:rPr>
                <w:rFonts w:ascii="Arial" w:hAnsi="Arial"/>
                <w:i/>
                <w:iCs/>
                <w:shd w:val="clear" w:color="auto" w:fill="FFFFFF"/>
                <w:lang w:val="en-US"/>
              </w:rPr>
              <w:t xml:space="preserve"> </w:t>
            </w:r>
            <w:r>
              <w:rPr>
                <w:rFonts w:ascii="Arial" w:hAnsi="Arial"/>
                <w:i/>
                <w:iCs/>
                <w:shd w:val="clear" w:color="auto" w:fill="FFFFFF"/>
                <w:lang w:val="en-US"/>
              </w:rPr>
              <w:t>across</w:t>
            </w:r>
            <w:r w:rsidRPr="00D66D2A">
              <w:rPr>
                <w:rFonts w:ascii="Arial" w:hAnsi="Arial"/>
                <w:i/>
                <w:iCs/>
                <w:shd w:val="clear" w:color="auto" w:fill="FFFFFF"/>
                <w:lang w:val="en-US"/>
              </w:rPr>
              <w:t xml:space="preserve"> regions, community, operational and enabling functions whilst enabling equity for Māori, Pacific, people with disabilities, and other communities</w:t>
            </w:r>
            <w:r w:rsidR="00726905">
              <w:rPr>
                <w:rFonts w:ascii="Arial" w:hAnsi="Arial"/>
                <w:i/>
                <w:iCs/>
                <w:shd w:val="clear" w:color="auto" w:fill="FFFFFF"/>
                <w:lang w:val="en-US"/>
              </w:rPr>
              <w:t>.</w:t>
            </w:r>
          </w:p>
          <w:p w14:paraId="71D3DD6B" w14:textId="386F678F" w:rsidR="001F192E" w:rsidRPr="000673BD" w:rsidRDefault="001F192E" w:rsidP="003A6F97">
            <w:pPr>
              <w:numPr>
                <w:ilvl w:val="0"/>
                <w:numId w:val="30"/>
              </w:numPr>
              <w:spacing w:after="60"/>
              <w:rPr>
                <w:rFonts w:ascii="Arial" w:hAnsi="Arial"/>
                <w:i/>
                <w:iCs/>
                <w:shd w:val="clear" w:color="auto" w:fill="FFFFFF"/>
                <w:lang w:val="en-US"/>
              </w:rPr>
            </w:pPr>
            <w:r w:rsidRPr="000673BD">
              <w:rPr>
                <w:rFonts w:ascii="Arial" w:hAnsi="Arial"/>
                <w:i/>
                <w:iCs/>
                <w:shd w:val="clear" w:color="auto" w:fill="FFFFFF"/>
                <w:lang w:val="en-US"/>
              </w:rPr>
              <w:t>Work in partnership with GDO and other professional lead</w:t>
            </w:r>
            <w:r w:rsidR="00F3462C" w:rsidRPr="000673BD">
              <w:rPr>
                <w:rFonts w:ascii="Arial" w:hAnsi="Arial"/>
                <w:i/>
                <w:iCs/>
                <w:shd w:val="clear" w:color="auto" w:fill="FFFFFF"/>
                <w:lang w:val="en-US"/>
              </w:rPr>
              <w:t>er</w:t>
            </w:r>
            <w:r w:rsidRPr="000673BD">
              <w:rPr>
                <w:rFonts w:ascii="Arial" w:hAnsi="Arial"/>
                <w:i/>
                <w:iCs/>
                <w:shd w:val="clear" w:color="auto" w:fill="FFFFFF"/>
                <w:lang w:val="en-US"/>
              </w:rPr>
              <w:t xml:space="preserve">s to ensure equitable, safe, skilled, compassionate care and support is delivered in an integrated manner </w:t>
            </w:r>
            <w:r w:rsidR="00DE1004" w:rsidRPr="000673BD">
              <w:rPr>
                <w:rFonts w:ascii="Arial" w:hAnsi="Arial"/>
                <w:i/>
                <w:iCs/>
                <w:shd w:val="clear" w:color="auto" w:fill="FFFFFF"/>
                <w:lang w:val="en-US"/>
              </w:rPr>
              <w:t xml:space="preserve">across the health system and wider </w:t>
            </w:r>
            <w:r w:rsidRPr="000673BD">
              <w:rPr>
                <w:rFonts w:ascii="Arial" w:hAnsi="Arial"/>
                <w:i/>
                <w:iCs/>
                <w:shd w:val="clear" w:color="auto" w:fill="FFFFFF"/>
                <w:lang w:val="en-US"/>
              </w:rPr>
              <w:t>to the community served</w:t>
            </w:r>
            <w:r w:rsidR="00726905">
              <w:rPr>
                <w:rFonts w:ascii="Arial" w:hAnsi="Arial"/>
                <w:i/>
                <w:iCs/>
                <w:shd w:val="clear" w:color="auto" w:fill="FFFFFF"/>
                <w:lang w:val="en-US"/>
              </w:rPr>
              <w:t>.</w:t>
            </w:r>
          </w:p>
          <w:p w14:paraId="334FA00A" w14:textId="3AE8633B" w:rsidR="00722327" w:rsidRDefault="000D43C5" w:rsidP="00AE2458">
            <w:pPr>
              <w:pStyle w:val="ListParagraph"/>
              <w:numPr>
                <w:ilvl w:val="0"/>
                <w:numId w:val="30"/>
              </w:numPr>
              <w:rPr>
                <w:rFonts w:ascii="Arial" w:hAnsi="Arial"/>
                <w:i/>
                <w:iCs/>
                <w:shd w:val="clear" w:color="auto" w:fill="FFFFFF"/>
                <w:lang w:val="en-US"/>
              </w:rPr>
            </w:pPr>
            <w:r>
              <w:rPr>
                <w:rFonts w:ascii="Arial" w:hAnsi="Arial"/>
                <w:i/>
                <w:iCs/>
                <w:shd w:val="clear" w:color="auto" w:fill="FFFFFF"/>
                <w:lang w:val="en-US"/>
              </w:rPr>
              <w:t>P</w:t>
            </w:r>
            <w:r w:rsidR="00CD1CEA" w:rsidRPr="000673BD">
              <w:rPr>
                <w:rFonts w:ascii="Arial" w:hAnsi="Arial"/>
                <w:i/>
                <w:iCs/>
                <w:shd w:val="clear" w:color="auto" w:fill="FFFFFF"/>
                <w:lang w:val="en-US"/>
              </w:rPr>
              <w:t xml:space="preserve">rovide </w:t>
            </w:r>
            <w:r w:rsidR="0043394F" w:rsidRPr="000673BD">
              <w:rPr>
                <w:rFonts w:ascii="Arial" w:hAnsi="Arial"/>
                <w:i/>
                <w:iCs/>
                <w:shd w:val="clear" w:color="auto" w:fill="FFFFFF"/>
                <w:lang w:val="en-US"/>
              </w:rPr>
              <w:t xml:space="preserve">medical </w:t>
            </w:r>
            <w:r w:rsidR="00CD1CEA" w:rsidRPr="000673BD">
              <w:rPr>
                <w:rFonts w:ascii="Arial" w:hAnsi="Arial"/>
                <w:i/>
                <w:iCs/>
                <w:shd w:val="clear" w:color="auto" w:fill="FFFFFF"/>
                <w:lang w:val="en-US"/>
              </w:rPr>
              <w:t>leadership in developing the healthcare system, especially in the domains of Patient Safety, Patient Experience, Standards and Measurement, and Compliance</w:t>
            </w:r>
            <w:r w:rsidR="00726905">
              <w:rPr>
                <w:rFonts w:ascii="Arial" w:hAnsi="Arial"/>
                <w:i/>
                <w:iCs/>
                <w:shd w:val="clear" w:color="auto" w:fill="FFFFFF"/>
                <w:lang w:val="en-US"/>
              </w:rPr>
              <w:t>.</w:t>
            </w:r>
          </w:p>
          <w:p w14:paraId="4BB172B3" w14:textId="62B1816D" w:rsidR="0056498B" w:rsidRPr="00AE2458" w:rsidRDefault="00051D90" w:rsidP="00AE2458">
            <w:pPr>
              <w:pStyle w:val="ListParagraph"/>
              <w:numPr>
                <w:ilvl w:val="0"/>
                <w:numId w:val="30"/>
              </w:numPr>
              <w:rPr>
                <w:rFonts w:ascii="Arial" w:hAnsi="Arial"/>
                <w:i/>
                <w:iCs/>
                <w:shd w:val="clear" w:color="auto" w:fill="FFFFFF"/>
                <w:lang w:val="en-US"/>
              </w:rPr>
            </w:pPr>
            <w:r>
              <w:rPr>
                <w:i/>
                <w:iCs/>
                <w:shd w:val="clear" w:color="auto" w:fill="FFFFFF"/>
                <w:lang w:val="en-US"/>
              </w:rPr>
              <w:t>Be r</w:t>
            </w:r>
            <w:r w:rsidR="0056498B">
              <w:rPr>
                <w:i/>
                <w:iCs/>
                <w:shd w:val="clear" w:color="auto" w:fill="FFFFFF"/>
                <w:lang w:val="en-US"/>
              </w:rPr>
              <w:t xml:space="preserve">esponsible for </w:t>
            </w:r>
            <w:r w:rsidR="002E44B9">
              <w:rPr>
                <w:i/>
                <w:iCs/>
                <w:shd w:val="clear" w:color="auto" w:fill="FFFFFF"/>
                <w:lang w:val="en-US"/>
              </w:rPr>
              <w:t>ensuring ongoi</w:t>
            </w:r>
            <w:r w:rsidR="003D3FA3">
              <w:rPr>
                <w:i/>
                <w:iCs/>
                <w:shd w:val="clear" w:color="auto" w:fill="FFFFFF"/>
                <w:lang w:val="en-US"/>
              </w:rPr>
              <w:t>n</w:t>
            </w:r>
            <w:r w:rsidR="002E44B9">
              <w:rPr>
                <w:i/>
                <w:iCs/>
                <w:shd w:val="clear" w:color="auto" w:fill="FFFFFF"/>
                <w:lang w:val="en-US"/>
              </w:rPr>
              <w:t xml:space="preserve">g safe delivery of </w:t>
            </w:r>
            <w:r w:rsidR="0049008F">
              <w:rPr>
                <w:i/>
                <w:iCs/>
                <w:shd w:val="clear" w:color="auto" w:fill="FFFFFF"/>
                <w:lang w:val="en-US"/>
              </w:rPr>
              <w:t xml:space="preserve">clinical </w:t>
            </w:r>
            <w:r w:rsidR="002E44B9">
              <w:rPr>
                <w:i/>
                <w:iCs/>
                <w:shd w:val="clear" w:color="auto" w:fill="FFFFFF"/>
                <w:lang w:val="en-US"/>
              </w:rPr>
              <w:t>care</w:t>
            </w:r>
            <w:r w:rsidR="00D443EF">
              <w:rPr>
                <w:i/>
                <w:iCs/>
                <w:shd w:val="clear" w:color="auto" w:fill="FFFFFF"/>
                <w:lang w:val="en-US"/>
              </w:rPr>
              <w:t xml:space="preserve"> for the community, ensuring all risks and </w:t>
            </w:r>
            <w:r w:rsidR="00BB6304">
              <w:rPr>
                <w:i/>
                <w:iCs/>
                <w:shd w:val="clear" w:color="auto" w:fill="FFFFFF"/>
                <w:lang w:val="en-US"/>
              </w:rPr>
              <w:t xml:space="preserve">significant </w:t>
            </w:r>
            <w:r w:rsidR="00D443EF">
              <w:rPr>
                <w:i/>
                <w:iCs/>
                <w:shd w:val="clear" w:color="auto" w:fill="FFFFFF"/>
                <w:lang w:val="en-US"/>
              </w:rPr>
              <w:t>issues are managed, working with inter</w:t>
            </w:r>
            <w:r w:rsidR="00960E05">
              <w:rPr>
                <w:i/>
                <w:iCs/>
                <w:shd w:val="clear" w:color="auto" w:fill="FFFFFF"/>
                <w:lang w:val="en-US"/>
              </w:rPr>
              <w:t>professional</w:t>
            </w:r>
            <w:r w:rsidR="00D443EF">
              <w:rPr>
                <w:i/>
                <w:iCs/>
                <w:shd w:val="clear" w:color="auto" w:fill="FFFFFF"/>
                <w:lang w:val="en-US"/>
              </w:rPr>
              <w:t xml:space="preserve"> colleagues</w:t>
            </w:r>
            <w:r w:rsidR="00DC1841">
              <w:rPr>
                <w:i/>
                <w:iCs/>
                <w:shd w:val="clear" w:color="auto" w:fill="FFFFFF"/>
                <w:lang w:val="en-US"/>
              </w:rPr>
              <w:t xml:space="preserve">, including leading </w:t>
            </w:r>
            <w:r w:rsidR="007C4880">
              <w:rPr>
                <w:i/>
                <w:iCs/>
                <w:shd w:val="clear" w:color="auto" w:fill="FFFFFF"/>
                <w:lang w:val="en-US"/>
              </w:rPr>
              <w:t xml:space="preserve">the </w:t>
            </w:r>
            <w:r w:rsidR="001003F2">
              <w:rPr>
                <w:i/>
                <w:iCs/>
                <w:shd w:val="clear" w:color="auto" w:fill="FFFFFF"/>
                <w:lang w:val="en-US"/>
              </w:rPr>
              <w:t xml:space="preserve">management </w:t>
            </w:r>
            <w:r w:rsidR="00DE039B">
              <w:rPr>
                <w:i/>
                <w:iCs/>
                <w:shd w:val="clear" w:color="auto" w:fill="FFFFFF"/>
                <w:lang w:val="en-US"/>
              </w:rPr>
              <w:t xml:space="preserve">of </w:t>
            </w:r>
            <w:r w:rsidR="003D22C9">
              <w:rPr>
                <w:i/>
                <w:iCs/>
                <w:shd w:val="clear" w:color="auto" w:fill="FFFFFF"/>
                <w:lang w:val="en-US"/>
              </w:rPr>
              <w:t>at-risk</w:t>
            </w:r>
            <w:r w:rsidR="001003F2">
              <w:rPr>
                <w:i/>
                <w:iCs/>
                <w:shd w:val="clear" w:color="auto" w:fill="FFFFFF"/>
                <w:lang w:val="en-US"/>
              </w:rPr>
              <w:t xml:space="preserve"> services</w:t>
            </w:r>
            <w:r w:rsidR="00726905">
              <w:rPr>
                <w:i/>
                <w:iCs/>
                <w:shd w:val="clear" w:color="auto" w:fill="FFFFFF"/>
                <w:lang w:val="en-US"/>
              </w:rPr>
              <w:t>.</w:t>
            </w:r>
          </w:p>
        </w:tc>
      </w:tr>
      <w:tr w:rsidR="000673BD" w:rsidRPr="000673BD" w14:paraId="6641F147"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D4F4F6" w:themeFill="accent3" w:themeFillTint="66"/>
            <w:vAlign w:val="center"/>
          </w:tcPr>
          <w:p w14:paraId="69F0C0D9" w14:textId="50F07E25" w:rsidR="00E413BA" w:rsidRPr="000673BD" w:rsidRDefault="00E413BA" w:rsidP="00A95CA4">
            <w:pPr>
              <w:spacing w:line="240" w:lineRule="auto"/>
            </w:pPr>
            <w:r w:rsidRPr="000673BD">
              <w:rPr>
                <w:rFonts w:ascii="Arial" w:eastAsia="Calibri" w:hAnsi="Arial"/>
                <w:b/>
                <w:bCs/>
              </w:rPr>
              <w:t>Key Result Areas</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D4F4F6" w:themeFill="accent3" w:themeFillTint="66"/>
            <w:vAlign w:val="center"/>
          </w:tcPr>
          <w:p w14:paraId="542338AC" w14:textId="352420B7" w:rsidR="00E413BA" w:rsidRPr="000673BD" w:rsidRDefault="00E413BA" w:rsidP="00793536">
            <w:pPr>
              <w:spacing w:after="60"/>
              <w:rPr>
                <w:rFonts w:ascii="Arial" w:hAnsi="Arial"/>
                <w:i/>
                <w:iCs/>
                <w:shd w:val="clear" w:color="auto" w:fill="FFFFFF"/>
                <w:lang w:val="en-US"/>
              </w:rPr>
            </w:pPr>
            <w:r w:rsidRPr="000673BD">
              <w:rPr>
                <w:rFonts w:ascii="Arial" w:eastAsia="Calibri" w:hAnsi="Arial"/>
                <w:b/>
                <w:bCs/>
              </w:rPr>
              <w:t>Expected Outcomes</w:t>
            </w:r>
          </w:p>
        </w:tc>
      </w:tr>
      <w:tr w:rsidR="000673BD" w:rsidRPr="000673BD" w14:paraId="7C6B824F" w14:textId="77777777" w:rsidTr="00BA4791">
        <w:trPr>
          <w:trHeight w:val="34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hideMark/>
          </w:tcPr>
          <w:p w14:paraId="0AD21E60" w14:textId="4337306C" w:rsidR="00E413BA" w:rsidRPr="000673BD" w:rsidRDefault="00E413BA" w:rsidP="00A95CA4">
            <w:pPr>
              <w:spacing w:after="0" w:line="240" w:lineRule="auto"/>
              <w:rPr>
                <w:rFonts w:ascii="Arial" w:eastAsia="Calibri" w:hAnsi="Arial"/>
                <w:b/>
                <w:bCs/>
              </w:rPr>
            </w:pPr>
            <w:r w:rsidRPr="000673BD">
              <w:rPr>
                <w:rFonts w:ascii="Arial" w:eastAsia="Calibri" w:hAnsi="Arial"/>
                <w:b/>
                <w:bCs/>
              </w:rPr>
              <w:t xml:space="preserve">Clinical </w:t>
            </w:r>
            <w:r w:rsidR="0031572B">
              <w:rPr>
                <w:rFonts w:ascii="Arial" w:eastAsia="Calibri" w:hAnsi="Arial"/>
                <w:b/>
                <w:bCs/>
              </w:rPr>
              <w:t>L</w:t>
            </w:r>
            <w:r w:rsidRPr="000673BD">
              <w:rPr>
                <w:rFonts w:ascii="Arial" w:eastAsia="Calibri" w:hAnsi="Arial"/>
                <w:b/>
                <w:bCs/>
              </w:rPr>
              <w:t>eadership</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hideMark/>
          </w:tcPr>
          <w:p w14:paraId="36AEFD74" w14:textId="5CCDDCBC" w:rsidR="00E413BA" w:rsidRPr="00C1000B" w:rsidRDefault="009E446B" w:rsidP="005D53B7">
            <w:pPr>
              <w:pStyle w:val="ListParagraph"/>
              <w:numPr>
                <w:ilvl w:val="0"/>
                <w:numId w:val="22"/>
              </w:numPr>
              <w:rPr>
                <w:rStyle w:val="normaltextrun"/>
                <w:rFonts w:ascii="Arial" w:hAnsi="Arial"/>
                <w:lang w:val="en-GB"/>
              </w:rPr>
            </w:pPr>
            <w:r>
              <w:rPr>
                <w:rStyle w:val="normaltextrun"/>
                <w:rFonts w:ascii="Arial" w:hAnsi="Arial"/>
                <w:lang w:val="en-GB"/>
              </w:rPr>
              <w:t>R</w:t>
            </w:r>
            <w:r w:rsidR="00E413BA" w:rsidRPr="000673BD">
              <w:rPr>
                <w:rStyle w:val="normaltextrun"/>
                <w:rFonts w:ascii="Arial" w:hAnsi="Arial"/>
                <w:lang w:val="en-GB"/>
              </w:rPr>
              <w:t>esponsible for providing clinical</w:t>
            </w:r>
            <w:r w:rsidR="00B353B7" w:rsidRPr="000673BD">
              <w:rPr>
                <w:rStyle w:val="normaltextrun"/>
                <w:rFonts w:ascii="Arial" w:hAnsi="Arial"/>
                <w:lang w:val="en-GB"/>
              </w:rPr>
              <w:t xml:space="preserve"> (medical)</w:t>
            </w:r>
            <w:r w:rsidR="00E413BA" w:rsidRPr="000673BD">
              <w:rPr>
                <w:rStyle w:val="normaltextrun"/>
                <w:rFonts w:ascii="Arial" w:hAnsi="Arial"/>
                <w:lang w:val="en-GB"/>
              </w:rPr>
              <w:t xml:space="preserve"> expertise to colleagues and other clinical </w:t>
            </w:r>
            <w:r w:rsidR="00E413BA" w:rsidRPr="00C1000B">
              <w:rPr>
                <w:rStyle w:val="normaltextrun"/>
                <w:rFonts w:ascii="Arial" w:hAnsi="Arial"/>
                <w:lang w:val="en-GB"/>
              </w:rPr>
              <w:t>staff to support the ongoing development of clinical and professional expertise</w:t>
            </w:r>
            <w:r w:rsidR="0054222F" w:rsidRPr="00C1000B">
              <w:rPr>
                <w:rStyle w:val="normaltextrun"/>
                <w:rFonts w:ascii="Arial" w:hAnsi="Arial"/>
                <w:lang w:val="en-GB"/>
              </w:rPr>
              <w:t xml:space="preserve"> at district level</w:t>
            </w:r>
            <w:r w:rsidR="00726905">
              <w:rPr>
                <w:rStyle w:val="normaltextrun"/>
                <w:rFonts w:ascii="Arial" w:hAnsi="Arial"/>
                <w:lang w:val="en-GB"/>
              </w:rPr>
              <w:t>.</w:t>
            </w:r>
          </w:p>
          <w:p w14:paraId="682380F5" w14:textId="5513AFEA" w:rsidR="00B63FC5" w:rsidRDefault="00B63FC5" w:rsidP="00B63FC5">
            <w:pPr>
              <w:pStyle w:val="ListParagraph"/>
              <w:numPr>
                <w:ilvl w:val="0"/>
                <w:numId w:val="22"/>
              </w:numPr>
              <w:rPr>
                <w:rStyle w:val="normaltextrun"/>
                <w:rFonts w:ascii="Arial" w:hAnsi="Arial"/>
                <w:lang w:val="en-GB"/>
              </w:rPr>
            </w:pPr>
            <w:r w:rsidRPr="001D034E">
              <w:rPr>
                <w:rStyle w:val="normaltextrun"/>
                <w:rFonts w:ascii="Arial" w:hAnsi="Arial"/>
                <w:lang w:val="en-GB"/>
              </w:rPr>
              <w:t xml:space="preserve">Provide clinical leadership and innovative thinking to ensure improved </w:t>
            </w:r>
            <w:r>
              <w:rPr>
                <w:rStyle w:val="normaltextrun"/>
              </w:rPr>
              <w:t xml:space="preserve">quality, </w:t>
            </w:r>
            <w:r>
              <w:rPr>
                <w:rStyle w:val="normaltextrun"/>
                <w:rFonts w:ascii="Arial" w:hAnsi="Arial"/>
                <w:lang w:val="en-GB"/>
              </w:rPr>
              <w:t>m</w:t>
            </w:r>
            <w:r>
              <w:rPr>
                <w:rStyle w:val="normaltextrun"/>
                <w:lang w:val="en-GB"/>
              </w:rPr>
              <w:t xml:space="preserve">odels of </w:t>
            </w:r>
            <w:r>
              <w:rPr>
                <w:rStyle w:val="normaltextrun"/>
              </w:rPr>
              <w:t>care and clinical</w:t>
            </w:r>
            <w:r>
              <w:rPr>
                <w:rStyle w:val="normaltextrun"/>
                <w:lang w:val="en-GB"/>
              </w:rPr>
              <w:t xml:space="preserve"> </w:t>
            </w:r>
            <w:r w:rsidRPr="001D034E">
              <w:rPr>
                <w:rStyle w:val="normaltextrun"/>
                <w:rFonts w:ascii="Arial" w:hAnsi="Arial"/>
                <w:lang w:val="en-GB"/>
              </w:rPr>
              <w:t>p</w:t>
            </w:r>
            <w:r w:rsidRPr="001D034E">
              <w:rPr>
                <w:rStyle w:val="normaltextrun"/>
                <w:lang w:val="en-GB"/>
              </w:rPr>
              <w:t>ract</w:t>
            </w:r>
            <w:r w:rsidRPr="001D034E">
              <w:rPr>
                <w:rStyle w:val="normaltextrun"/>
                <w:rFonts w:ascii="Arial" w:hAnsi="Arial"/>
                <w:lang w:val="en-GB"/>
              </w:rPr>
              <w:t>ice</w:t>
            </w:r>
            <w:r w:rsidRPr="00D66D2A" w:rsidDel="00DF149A">
              <w:rPr>
                <w:rStyle w:val="normaltextrun"/>
                <w:rFonts w:ascii="Arial" w:hAnsi="Arial"/>
                <w:lang w:val="en-GB"/>
              </w:rPr>
              <w:t xml:space="preserve"> </w:t>
            </w:r>
            <w:r>
              <w:rPr>
                <w:rStyle w:val="normaltextrun"/>
                <w:rFonts w:ascii="Arial" w:hAnsi="Arial"/>
                <w:lang w:val="en-GB"/>
              </w:rPr>
              <w:t>b</w:t>
            </w:r>
            <w:r>
              <w:rPr>
                <w:rStyle w:val="normaltextrun"/>
                <w:lang w:val="en-GB"/>
              </w:rPr>
              <w:t>oth at a district and regional level</w:t>
            </w:r>
            <w:r w:rsidR="00726905">
              <w:rPr>
                <w:rStyle w:val="normaltextrun"/>
                <w:lang w:val="en-GB"/>
              </w:rPr>
              <w:t>.</w:t>
            </w:r>
          </w:p>
          <w:p w14:paraId="24632CBD" w14:textId="58852518" w:rsidR="00D87DDF" w:rsidRPr="00C1000B" w:rsidRDefault="00426E56" w:rsidP="45DDE161">
            <w:pPr>
              <w:pStyle w:val="ListParagraph"/>
              <w:rPr>
                <w:rStyle w:val="normaltextrun"/>
                <w:rFonts w:ascii="Arial" w:hAnsi="Arial"/>
                <w:lang w:val="en-GB"/>
              </w:rPr>
            </w:pPr>
            <w:r w:rsidRPr="00C1000B">
              <w:rPr>
                <w:rStyle w:val="normaltextrun"/>
                <w:rFonts w:ascii="Arial" w:hAnsi="Arial"/>
                <w:lang w:val="en-GB"/>
              </w:rPr>
              <w:t>R</w:t>
            </w:r>
            <w:r w:rsidR="00E413BA" w:rsidRPr="00C1000B">
              <w:rPr>
                <w:rStyle w:val="normaltextrun"/>
                <w:lang w:val="en-GB"/>
              </w:rPr>
              <w:t xml:space="preserve">esponsible for </w:t>
            </w:r>
            <w:r w:rsidR="00DA422E" w:rsidRPr="00C1000B">
              <w:rPr>
                <w:rStyle w:val="normaltextrun"/>
                <w:lang w:val="en-GB"/>
              </w:rPr>
              <w:t>supporting</w:t>
            </w:r>
            <w:r w:rsidR="00E413BA" w:rsidRPr="00C1000B">
              <w:rPr>
                <w:rStyle w:val="normaltextrun"/>
                <w:rFonts w:ascii="Arial" w:hAnsi="Arial"/>
                <w:lang w:val="en-GB"/>
              </w:rPr>
              <w:t xml:space="preserve"> </w:t>
            </w:r>
            <w:r w:rsidR="00D87DDF" w:rsidRPr="00C1000B">
              <w:rPr>
                <w:rStyle w:val="normaltextrun"/>
                <w:rFonts w:ascii="Arial" w:hAnsi="Arial"/>
                <w:lang w:val="en-GB"/>
              </w:rPr>
              <w:t>t</w:t>
            </w:r>
            <w:r w:rsidR="00D87DDF" w:rsidRPr="00C1000B">
              <w:rPr>
                <w:rStyle w:val="normaltextrun"/>
                <w:lang w:val="en-GB"/>
              </w:rPr>
              <w:t xml:space="preserve">heir district GDO </w:t>
            </w:r>
            <w:r w:rsidR="00B77D23" w:rsidRPr="00C1000B">
              <w:rPr>
                <w:rStyle w:val="normaltextrun"/>
                <w:lang w:val="en-GB"/>
              </w:rPr>
              <w:t xml:space="preserve">and leadership team </w:t>
            </w:r>
            <w:r w:rsidR="000A46F4" w:rsidRPr="00C1000B">
              <w:rPr>
                <w:rStyle w:val="normaltextrun"/>
                <w:lang w:val="en-GB"/>
              </w:rPr>
              <w:t xml:space="preserve">to </w:t>
            </w:r>
            <w:r w:rsidR="00D87DDF" w:rsidRPr="00C1000B">
              <w:rPr>
                <w:rStyle w:val="normaltextrun"/>
                <w:lang w:val="en-GB"/>
              </w:rPr>
              <w:t xml:space="preserve">retain </w:t>
            </w:r>
            <w:r w:rsidR="00E413BA" w:rsidRPr="00C1000B">
              <w:rPr>
                <w:rStyle w:val="normaltextrun"/>
                <w:rFonts w:ascii="Arial" w:hAnsi="Arial"/>
                <w:lang w:val="en-GB"/>
              </w:rPr>
              <w:t xml:space="preserve">a </w:t>
            </w:r>
            <w:r w:rsidR="00D87DDF" w:rsidRPr="00C1000B">
              <w:rPr>
                <w:rStyle w:val="normaltextrun"/>
                <w:rFonts w:ascii="Arial" w:hAnsi="Arial"/>
                <w:lang w:val="en-GB"/>
              </w:rPr>
              <w:t xml:space="preserve">clear </w:t>
            </w:r>
            <w:r w:rsidR="00E413BA" w:rsidRPr="00C1000B">
              <w:rPr>
                <w:rStyle w:val="normaltextrun"/>
                <w:rFonts w:ascii="Arial" w:hAnsi="Arial"/>
                <w:lang w:val="en-GB"/>
              </w:rPr>
              <w:t>focus on patient safet</w:t>
            </w:r>
            <w:r w:rsidR="009D5630" w:rsidRPr="00C1000B">
              <w:rPr>
                <w:rStyle w:val="normaltextrun"/>
                <w:rFonts w:ascii="Arial" w:hAnsi="Arial"/>
                <w:lang w:val="en-GB"/>
              </w:rPr>
              <w:t>y</w:t>
            </w:r>
            <w:r w:rsidR="008101A3" w:rsidRPr="00C1000B">
              <w:rPr>
                <w:rStyle w:val="normaltextrun"/>
                <w:rFonts w:ascii="Arial" w:hAnsi="Arial"/>
                <w:lang w:val="en-GB"/>
              </w:rPr>
              <w:t xml:space="preserve"> </w:t>
            </w:r>
            <w:r w:rsidR="00346308" w:rsidRPr="00C1000B">
              <w:rPr>
                <w:rStyle w:val="normaltextrun"/>
                <w:rFonts w:ascii="Arial" w:hAnsi="Arial"/>
                <w:lang w:val="en-GB"/>
              </w:rPr>
              <w:t xml:space="preserve">and </w:t>
            </w:r>
            <w:r w:rsidR="00621ED0" w:rsidRPr="00C1000B">
              <w:rPr>
                <w:rStyle w:val="normaltextrun"/>
                <w:rFonts w:ascii="Arial" w:hAnsi="Arial"/>
                <w:lang w:val="en-GB"/>
              </w:rPr>
              <w:t xml:space="preserve">active </w:t>
            </w:r>
            <w:r w:rsidR="009E5D0E" w:rsidRPr="00C1000B">
              <w:rPr>
                <w:rStyle w:val="normaltextrun"/>
                <w:rFonts w:ascii="Arial" w:hAnsi="Arial"/>
                <w:lang w:val="en-GB"/>
              </w:rPr>
              <w:t>engage</w:t>
            </w:r>
            <w:r w:rsidR="00621ED0" w:rsidRPr="00C1000B">
              <w:rPr>
                <w:rStyle w:val="normaltextrun"/>
                <w:rFonts w:ascii="Arial" w:hAnsi="Arial"/>
                <w:lang w:val="en-GB"/>
              </w:rPr>
              <w:t>ment</w:t>
            </w:r>
            <w:r w:rsidR="009E5D0E" w:rsidRPr="00C1000B">
              <w:rPr>
                <w:rStyle w:val="normaltextrun"/>
                <w:rFonts w:ascii="Arial" w:hAnsi="Arial"/>
                <w:lang w:val="en-GB"/>
              </w:rPr>
              <w:t xml:space="preserve"> in clinically driven clinical services planning</w:t>
            </w:r>
            <w:r w:rsidR="00726905">
              <w:rPr>
                <w:rStyle w:val="normaltextrun"/>
                <w:rFonts w:ascii="Arial" w:hAnsi="Arial"/>
                <w:lang w:val="en-GB"/>
              </w:rPr>
              <w:t>.</w:t>
            </w:r>
          </w:p>
          <w:p w14:paraId="392A60DD" w14:textId="3A2172A9" w:rsidR="00DB389A" w:rsidRDefault="00DB389A" w:rsidP="45DDE161">
            <w:pPr>
              <w:pStyle w:val="ListParagraph"/>
              <w:spacing w:after="60"/>
            </w:pPr>
            <w:r w:rsidRPr="00C1000B">
              <w:lastRenderedPageBreak/>
              <w:t xml:space="preserve">Building and maintaining a culture of clinical and professional </w:t>
            </w:r>
            <w:r w:rsidR="005D222E">
              <w:t>excellence</w:t>
            </w:r>
            <w:r w:rsidRPr="00C1000B">
              <w:t xml:space="preserve"> </w:t>
            </w:r>
            <w:r w:rsidR="00702C31">
              <w:t>aligned to</w:t>
            </w:r>
            <w:r w:rsidRPr="00C1000B">
              <w:t xml:space="preserve"> Te Mauri o Rongo (Health Charter)</w:t>
            </w:r>
            <w:r w:rsidR="00726905">
              <w:t>.</w:t>
            </w:r>
          </w:p>
          <w:p w14:paraId="5EA25B74" w14:textId="3BAF8B16" w:rsidR="00E17EDC" w:rsidRDefault="00E17EDC" w:rsidP="00E17EDC">
            <w:pPr>
              <w:pStyle w:val="ListParagraph"/>
            </w:pPr>
            <w:r>
              <w:t>Responsible for working in an interprofessional way with other leaders</w:t>
            </w:r>
            <w:r w:rsidR="00726905">
              <w:t>.</w:t>
            </w:r>
          </w:p>
          <w:p w14:paraId="372C2B36" w14:textId="577D5ED4" w:rsidR="00E413BA" w:rsidRPr="00C1000B" w:rsidRDefault="00E413BA" w:rsidP="45DDE161">
            <w:pPr>
              <w:pStyle w:val="ListParagraph"/>
              <w:spacing w:after="60"/>
              <w:rPr>
                <w:rStyle w:val="normaltextrun"/>
                <w:rFonts w:ascii="Arial" w:hAnsi="Arial"/>
                <w:lang w:val="en-GB"/>
              </w:rPr>
            </w:pPr>
            <w:r w:rsidRPr="00C1000B">
              <w:rPr>
                <w:rStyle w:val="normaltextrun"/>
                <w:rFonts w:ascii="Arial" w:hAnsi="Arial"/>
                <w:lang w:val="en-GB"/>
              </w:rPr>
              <w:t>P</w:t>
            </w:r>
            <w:r w:rsidRPr="00C1000B">
              <w:rPr>
                <w:rStyle w:val="normaltextrun"/>
                <w:lang w:val="en-GB"/>
              </w:rPr>
              <w:t xml:space="preserve">rovide strategic input into the </w:t>
            </w:r>
            <w:r w:rsidR="00AF0420" w:rsidRPr="00C1000B">
              <w:rPr>
                <w:rStyle w:val="normaltextrun"/>
                <w:lang w:val="en-GB"/>
              </w:rPr>
              <w:t xml:space="preserve">local, </w:t>
            </w:r>
            <w:r w:rsidR="0054222F" w:rsidRPr="00C1000B">
              <w:rPr>
                <w:rStyle w:val="normaltextrun"/>
                <w:lang w:val="en-GB"/>
              </w:rPr>
              <w:t>distric</w:t>
            </w:r>
            <w:r w:rsidR="00AF0420" w:rsidRPr="00C1000B">
              <w:rPr>
                <w:rStyle w:val="normaltextrun"/>
                <w:lang w:val="en-GB"/>
              </w:rPr>
              <w:t>t (if different)</w:t>
            </w:r>
            <w:r w:rsidRPr="00C1000B">
              <w:rPr>
                <w:rStyle w:val="normaltextrun"/>
                <w:lang w:val="en-GB"/>
              </w:rPr>
              <w:t>, regional, and national planning processes</w:t>
            </w:r>
            <w:r w:rsidR="00726905">
              <w:rPr>
                <w:rStyle w:val="normaltextrun"/>
                <w:lang w:val="en-GB"/>
              </w:rPr>
              <w:t>.</w:t>
            </w:r>
          </w:p>
          <w:p w14:paraId="5C43423A" w14:textId="5B13D2CB" w:rsidR="007970EF" w:rsidRPr="000673BD" w:rsidRDefault="00E413BA" w:rsidP="00A95CA4">
            <w:pPr>
              <w:pStyle w:val="ListParagraph"/>
              <w:rPr>
                <w:rFonts w:ascii="Arial" w:hAnsi="Arial"/>
                <w:lang w:val="en-GB"/>
              </w:rPr>
            </w:pPr>
            <w:r w:rsidRPr="00C1000B">
              <w:rPr>
                <w:rFonts w:ascii="Arial" w:hAnsi="Arial"/>
              </w:rPr>
              <w:t>Lead a</w:t>
            </w:r>
            <w:r w:rsidRPr="00C1000B">
              <w:t xml:space="preserve">nd support </w:t>
            </w:r>
            <w:r w:rsidRPr="00C1000B">
              <w:rPr>
                <w:rFonts w:ascii="Arial" w:hAnsi="Arial"/>
              </w:rPr>
              <w:t xml:space="preserve">the development of a </w:t>
            </w:r>
            <w:r w:rsidR="00332CD0">
              <w:rPr>
                <w:rFonts w:ascii="Arial" w:hAnsi="Arial"/>
              </w:rPr>
              <w:t xml:space="preserve">high </w:t>
            </w:r>
            <w:r w:rsidRPr="00C1000B">
              <w:rPr>
                <w:rFonts w:ascii="Arial" w:hAnsi="Arial"/>
              </w:rPr>
              <w:t>quality</w:t>
            </w:r>
            <w:r w:rsidR="00332CD0">
              <w:rPr>
                <w:rFonts w:ascii="Arial" w:hAnsi="Arial"/>
              </w:rPr>
              <w:t>,</w:t>
            </w:r>
            <w:r w:rsidRPr="00C1000B">
              <w:rPr>
                <w:rFonts w:ascii="Arial" w:hAnsi="Arial"/>
              </w:rPr>
              <w:t xml:space="preserve"> sustainable workforce</w:t>
            </w:r>
            <w:r w:rsidR="00332CD0">
              <w:rPr>
                <w:rFonts w:ascii="Arial" w:hAnsi="Arial"/>
              </w:rPr>
              <w:t xml:space="preserve"> which includes</w:t>
            </w:r>
            <w:r w:rsidR="00AE2458">
              <w:rPr>
                <w:rFonts w:ascii="Arial" w:hAnsi="Arial"/>
              </w:rPr>
              <w:t xml:space="preserve"> </w:t>
            </w:r>
            <w:r w:rsidRPr="00C1000B">
              <w:rPr>
                <w:rFonts w:ascii="Arial" w:hAnsi="Arial"/>
              </w:rPr>
              <w:t>progressively increas</w:t>
            </w:r>
            <w:r w:rsidR="00332CD0">
              <w:rPr>
                <w:rFonts w:ascii="Arial" w:hAnsi="Arial"/>
              </w:rPr>
              <w:t>ing</w:t>
            </w:r>
            <w:r w:rsidRPr="000673BD">
              <w:rPr>
                <w:rFonts w:ascii="Arial" w:hAnsi="Arial"/>
              </w:rPr>
              <w:t xml:space="preserve"> the proportion of Māori and Pacific</w:t>
            </w:r>
            <w:r w:rsidR="00976742" w:rsidRPr="000673BD">
              <w:rPr>
                <w:rFonts w:ascii="Arial" w:hAnsi="Arial"/>
              </w:rPr>
              <w:t xml:space="preserve"> kaimah</w:t>
            </w:r>
            <w:r w:rsidR="00623543" w:rsidRPr="000673BD">
              <w:rPr>
                <w:rFonts w:ascii="Arial" w:hAnsi="Arial"/>
              </w:rPr>
              <w:t>i</w:t>
            </w:r>
            <w:r w:rsidR="00332CD0">
              <w:rPr>
                <w:rFonts w:ascii="Arial" w:hAnsi="Arial"/>
              </w:rPr>
              <w:t>, to better reflect the populations we serve</w:t>
            </w:r>
            <w:r w:rsidR="00726905">
              <w:rPr>
                <w:rFonts w:ascii="Arial" w:hAnsi="Arial"/>
              </w:rPr>
              <w:t>.</w:t>
            </w:r>
          </w:p>
          <w:p w14:paraId="39E40A4A" w14:textId="71B66531" w:rsidR="00E413BA" w:rsidRPr="000673BD" w:rsidRDefault="00E413BA" w:rsidP="00A95CA4">
            <w:pPr>
              <w:pStyle w:val="ListParagraph"/>
              <w:rPr>
                <w:rFonts w:ascii="Arial" w:hAnsi="Arial"/>
                <w:lang w:val="en-GB"/>
              </w:rPr>
            </w:pPr>
            <w:r w:rsidRPr="000673BD">
              <w:rPr>
                <w:rStyle w:val="normaltextrun"/>
                <w:rFonts w:ascii="Arial" w:hAnsi="Arial"/>
                <w:lang w:val="en-GB"/>
              </w:rPr>
              <w:t>R</w:t>
            </w:r>
            <w:r w:rsidRPr="000673BD">
              <w:rPr>
                <w:rStyle w:val="normaltextrun"/>
                <w:lang w:val="en-GB"/>
              </w:rPr>
              <w:t>esponsible for i</w:t>
            </w:r>
            <w:r w:rsidRPr="000673BD">
              <w:rPr>
                <w:rStyle w:val="normaltextrun"/>
                <w:rFonts w:ascii="Arial" w:hAnsi="Arial"/>
                <w:lang w:val="en-GB"/>
              </w:rPr>
              <w:t>dentifyi</w:t>
            </w:r>
            <w:r w:rsidRPr="000673BD">
              <w:rPr>
                <w:rStyle w:val="normaltextrun"/>
                <w:lang w:val="en-GB"/>
              </w:rPr>
              <w:t>ng</w:t>
            </w:r>
            <w:r w:rsidRPr="000673BD">
              <w:rPr>
                <w:rStyle w:val="normaltextrun"/>
                <w:rFonts w:ascii="Arial" w:hAnsi="Arial"/>
                <w:lang w:val="en-GB"/>
              </w:rPr>
              <w:t xml:space="preserve"> </w:t>
            </w:r>
            <w:r w:rsidR="00216110" w:rsidRPr="000673BD">
              <w:rPr>
                <w:rStyle w:val="normaltextrun"/>
                <w:rFonts w:ascii="Arial" w:hAnsi="Arial"/>
                <w:lang w:val="en-GB"/>
              </w:rPr>
              <w:t>c</w:t>
            </w:r>
            <w:r w:rsidR="00216110" w:rsidRPr="000673BD">
              <w:rPr>
                <w:rStyle w:val="normaltextrun"/>
                <w:lang w:val="en-GB"/>
              </w:rPr>
              <w:t xml:space="preserve">linical </w:t>
            </w:r>
            <w:r w:rsidRPr="000673BD">
              <w:rPr>
                <w:rStyle w:val="normaltextrun"/>
                <w:rFonts w:ascii="Arial" w:hAnsi="Arial"/>
                <w:lang w:val="en-GB"/>
              </w:rPr>
              <w:t>risks and issues to ensure they are appropriately m</w:t>
            </w:r>
            <w:r w:rsidRPr="000673BD">
              <w:rPr>
                <w:rStyle w:val="normaltextrun"/>
                <w:lang w:val="en-GB"/>
              </w:rPr>
              <w:t>anaged</w:t>
            </w:r>
            <w:r w:rsidRPr="000673BD">
              <w:rPr>
                <w:rStyle w:val="normaltextrun"/>
                <w:rFonts w:ascii="Arial" w:hAnsi="Arial"/>
                <w:lang w:val="en-GB"/>
              </w:rPr>
              <w:t xml:space="preserve"> mitigated</w:t>
            </w:r>
            <w:r w:rsidR="009B7B86" w:rsidRPr="000673BD">
              <w:rPr>
                <w:rStyle w:val="normaltextrun"/>
                <w:rFonts w:ascii="Arial" w:hAnsi="Arial"/>
                <w:lang w:val="en-GB"/>
              </w:rPr>
              <w:t xml:space="preserve"> and escalated</w:t>
            </w:r>
            <w:r w:rsidRPr="000673BD">
              <w:rPr>
                <w:rStyle w:val="normaltextrun"/>
                <w:rFonts w:ascii="Arial" w:hAnsi="Arial"/>
                <w:lang w:val="en-GB"/>
              </w:rPr>
              <w:t>.</w:t>
            </w:r>
          </w:p>
        </w:tc>
      </w:tr>
      <w:tr w:rsidR="000673BD" w:rsidRPr="000673BD" w14:paraId="5AC911EE"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3209BE7C" w14:textId="072064E8" w:rsidR="00E413BA" w:rsidRPr="000673BD" w:rsidRDefault="00E413BA" w:rsidP="00A95CA4">
            <w:pPr>
              <w:spacing w:line="240" w:lineRule="auto"/>
              <w:rPr>
                <w:rFonts w:ascii="Arial" w:eastAsia="Calibri" w:hAnsi="Arial"/>
                <w:b/>
                <w:bCs/>
              </w:rPr>
            </w:pPr>
            <w:r w:rsidRPr="000673BD">
              <w:rPr>
                <w:rFonts w:ascii="Arial" w:eastAsia="Calibri" w:hAnsi="Arial"/>
                <w:b/>
                <w:bCs/>
              </w:rPr>
              <w:lastRenderedPageBreak/>
              <w:t xml:space="preserve">Operational </w:t>
            </w:r>
            <w:r w:rsidR="0031572B">
              <w:rPr>
                <w:rFonts w:ascii="Arial" w:eastAsia="Calibri" w:hAnsi="Arial"/>
                <w:b/>
                <w:bCs/>
              </w:rPr>
              <w:t>L</w:t>
            </w:r>
            <w:r w:rsidRPr="000673BD">
              <w:rPr>
                <w:rFonts w:ascii="Arial" w:eastAsia="Calibri" w:hAnsi="Arial"/>
                <w:b/>
                <w:bCs/>
              </w:rPr>
              <w:t>eadership</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35ED6983" w14:textId="0C727757" w:rsidR="00DA4EE4" w:rsidRPr="000673BD" w:rsidRDefault="00DA4EE4" w:rsidP="005649AE">
            <w:pPr>
              <w:pStyle w:val="ListParagraph"/>
              <w:rPr>
                <w:rStyle w:val="eop"/>
                <w:rFonts w:ascii="Arial" w:hAnsi="Arial"/>
                <w:lang w:val="en-US"/>
              </w:rPr>
            </w:pPr>
            <w:r w:rsidRPr="000673BD">
              <w:rPr>
                <w:rStyle w:val="eop"/>
                <w:rFonts w:ascii="Arial" w:hAnsi="Arial"/>
                <w:lang w:val="en-US"/>
              </w:rPr>
              <w:t>R</w:t>
            </w:r>
            <w:r w:rsidRPr="000673BD">
              <w:rPr>
                <w:rStyle w:val="eop"/>
                <w:lang w:val="en-US"/>
              </w:rPr>
              <w:t>ecognize the need to adapt systems and functions for the local context where flexibility is needed</w:t>
            </w:r>
            <w:r w:rsidR="00316A8A">
              <w:rPr>
                <w:rStyle w:val="eop"/>
                <w:lang w:val="en-US"/>
              </w:rPr>
              <w:t>,</w:t>
            </w:r>
            <w:r w:rsidRPr="000673BD">
              <w:rPr>
                <w:rStyle w:val="eop"/>
                <w:lang w:val="en-US"/>
              </w:rPr>
              <w:t xml:space="preserve"> because the full spectrum of clinical options is not available</w:t>
            </w:r>
            <w:r w:rsidR="00726905">
              <w:rPr>
                <w:rStyle w:val="eop"/>
                <w:lang w:val="en-US"/>
              </w:rPr>
              <w:t>.</w:t>
            </w:r>
          </w:p>
          <w:p w14:paraId="42BBFCA1" w14:textId="4564E7C3" w:rsidR="00E413BA" w:rsidRPr="000673BD" w:rsidRDefault="00E413BA" w:rsidP="005649AE">
            <w:pPr>
              <w:pStyle w:val="ListParagraph"/>
              <w:rPr>
                <w:rStyle w:val="eop"/>
                <w:rFonts w:ascii="Arial" w:hAnsi="Arial"/>
                <w:lang w:val="en-US"/>
              </w:rPr>
            </w:pPr>
            <w:r w:rsidRPr="000673BD">
              <w:rPr>
                <w:rStyle w:val="eop"/>
                <w:rFonts w:ascii="Arial" w:hAnsi="Arial"/>
                <w:lang w:val="en-US"/>
              </w:rPr>
              <w:t>P</w:t>
            </w:r>
            <w:r w:rsidRPr="000673BD">
              <w:rPr>
                <w:rStyle w:val="eop"/>
                <w:lang w:val="en-US"/>
              </w:rPr>
              <w:t xml:space="preserve">artner </w:t>
            </w:r>
            <w:r w:rsidRPr="000673BD">
              <w:rPr>
                <w:rStyle w:val="eop"/>
                <w:rFonts w:ascii="Arial" w:hAnsi="Arial"/>
                <w:lang w:val="en-US"/>
              </w:rPr>
              <w:t xml:space="preserve">with the GDO to ensure operational decision making considers patient safety and professional considerations for the </w:t>
            </w:r>
            <w:r w:rsidR="00544B9A" w:rsidRPr="000673BD">
              <w:rPr>
                <w:rStyle w:val="eop"/>
                <w:rFonts w:ascii="Arial" w:hAnsi="Arial"/>
                <w:lang w:val="en-US"/>
              </w:rPr>
              <w:t>m</w:t>
            </w:r>
            <w:r w:rsidR="00A13C87" w:rsidRPr="000673BD">
              <w:rPr>
                <w:rStyle w:val="eop"/>
              </w:rPr>
              <w:t>edical</w:t>
            </w:r>
            <w:r w:rsidR="000D3108" w:rsidRPr="000673BD">
              <w:rPr>
                <w:rStyle w:val="eop"/>
              </w:rPr>
              <w:t xml:space="preserve"> </w:t>
            </w:r>
            <w:r w:rsidRPr="000673BD">
              <w:rPr>
                <w:rStyle w:val="eop"/>
                <w:rFonts w:ascii="Arial" w:hAnsi="Arial"/>
                <w:lang w:val="en-US"/>
              </w:rPr>
              <w:t>workforce</w:t>
            </w:r>
            <w:r w:rsidR="00726905">
              <w:rPr>
                <w:rStyle w:val="eop"/>
                <w:rFonts w:ascii="Arial" w:hAnsi="Arial"/>
                <w:lang w:val="en-US"/>
              </w:rPr>
              <w:t>.</w:t>
            </w:r>
          </w:p>
          <w:p w14:paraId="0E096BBC" w14:textId="610FDA65" w:rsidR="00153D4B" w:rsidRPr="000673BD" w:rsidRDefault="00E413BA" w:rsidP="005649AE">
            <w:pPr>
              <w:pStyle w:val="ListParagraph"/>
              <w:rPr>
                <w:rStyle w:val="eop"/>
                <w:rFonts w:ascii="Arial" w:hAnsi="Arial"/>
                <w:lang w:val="en-US"/>
              </w:rPr>
            </w:pPr>
            <w:r w:rsidRPr="000673BD">
              <w:rPr>
                <w:rStyle w:val="eop"/>
                <w:rFonts w:ascii="Arial" w:hAnsi="Arial"/>
                <w:lang w:val="en-US"/>
              </w:rPr>
              <w:t>Partner with the GDO and other clinical leaders to support service continuity and emergency response actions</w:t>
            </w:r>
            <w:r w:rsidR="00726905">
              <w:rPr>
                <w:rStyle w:val="eop"/>
                <w:rFonts w:ascii="Arial" w:hAnsi="Arial"/>
                <w:lang w:val="en-US"/>
              </w:rPr>
              <w:t>.</w:t>
            </w:r>
          </w:p>
          <w:p w14:paraId="28180CE1" w14:textId="49437A24" w:rsidR="00E413BA" w:rsidRPr="000673BD" w:rsidRDefault="00A13C87" w:rsidP="005649AE">
            <w:pPr>
              <w:pStyle w:val="ListParagraph"/>
              <w:rPr>
                <w:rStyle w:val="eop"/>
                <w:rFonts w:ascii="Arial" w:hAnsi="Arial"/>
                <w:lang w:val="en-US"/>
              </w:rPr>
            </w:pPr>
            <w:r w:rsidRPr="000673BD">
              <w:rPr>
                <w:rStyle w:val="eop"/>
              </w:rPr>
              <w:t xml:space="preserve">Be </w:t>
            </w:r>
            <w:r w:rsidR="002177DC" w:rsidRPr="000673BD">
              <w:rPr>
                <w:rStyle w:val="eop"/>
              </w:rPr>
              <w:t xml:space="preserve">jointly </w:t>
            </w:r>
            <w:r w:rsidR="009F3865">
              <w:rPr>
                <w:rStyle w:val="eop"/>
              </w:rPr>
              <w:t>accountable</w:t>
            </w:r>
            <w:r w:rsidR="00E413BA" w:rsidRPr="000673BD">
              <w:rPr>
                <w:rStyle w:val="eop"/>
                <w:lang w:val="en-US"/>
              </w:rPr>
              <w:t xml:space="preserve"> for ensuring </w:t>
            </w:r>
            <w:r w:rsidR="00E413BA" w:rsidRPr="000673BD">
              <w:rPr>
                <w:rStyle w:val="eop"/>
                <w:rFonts w:ascii="Arial" w:hAnsi="Arial"/>
                <w:lang w:val="en-US"/>
              </w:rPr>
              <w:t>national priorities for services are incorporated into the operational programme</w:t>
            </w:r>
            <w:r w:rsidR="00726905">
              <w:rPr>
                <w:rStyle w:val="eop"/>
                <w:rFonts w:ascii="Arial" w:hAnsi="Arial"/>
                <w:lang w:val="en-US"/>
              </w:rPr>
              <w:t>.</w:t>
            </w:r>
          </w:p>
          <w:p w14:paraId="1B01F4E3" w14:textId="6895A5C5" w:rsidR="00F31328" w:rsidRPr="00F31328" w:rsidRDefault="00F31328" w:rsidP="00F31328">
            <w:pPr>
              <w:pStyle w:val="ListParagraph"/>
              <w:rPr>
                <w:rStyle w:val="cf01"/>
                <w:rFonts w:asciiTheme="minorHAnsi" w:hAnsiTheme="minorHAnsi" w:cstheme="minorHAnsi"/>
              </w:rPr>
            </w:pPr>
            <w:r w:rsidRPr="00F31328">
              <w:rPr>
                <w:rStyle w:val="cf01"/>
                <w:rFonts w:asciiTheme="minorHAnsi" w:hAnsiTheme="minorHAnsi" w:cstheme="minorHAnsi"/>
              </w:rPr>
              <w:t>Contribute to the development of services and service planning that is aligned to meeting national health targets and improving health outcomes</w:t>
            </w:r>
            <w:r w:rsidR="00726905">
              <w:rPr>
                <w:rStyle w:val="cf01"/>
                <w:rFonts w:asciiTheme="minorHAnsi" w:hAnsiTheme="minorHAnsi" w:cstheme="minorHAnsi"/>
              </w:rPr>
              <w:t>.</w:t>
            </w:r>
          </w:p>
          <w:p w14:paraId="6BBE7620" w14:textId="4EBEE05E" w:rsidR="005649AE" w:rsidRPr="000673BD" w:rsidRDefault="005649AE" w:rsidP="005649AE">
            <w:pPr>
              <w:pStyle w:val="ListParagraph"/>
              <w:rPr>
                <w:sz w:val="20"/>
                <w:szCs w:val="20"/>
              </w:rPr>
            </w:pPr>
            <w:r w:rsidRPr="000673BD">
              <w:rPr>
                <w:rStyle w:val="cf01"/>
                <w:rFonts w:asciiTheme="minorHAnsi" w:hAnsiTheme="minorHAnsi" w:cstheme="minorHAnsi"/>
              </w:rPr>
              <w:t>Drive improvement in service planning, development and delivery of local and regional operationally enabled clinical services plans</w:t>
            </w:r>
            <w:r w:rsidR="00726905">
              <w:rPr>
                <w:rStyle w:val="cf01"/>
                <w:rFonts w:asciiTheme="minorHAnsi" w:hAnsiTheme="minorHAnsi" w:cstheme="minorHAnsi"/>
              </w:rPr>
              <w:t>.</w:t>
            </w:r>
          </w:p>
          <w:p w14:paraId="791157D7" w14:textId="44D85B64" w:rsidR="00E413BA" w:rsidRPr="000673BD" w:rsidRDefault="009F3865" w:rsidP="005649AE">
            <w:pPr>
              <w:pStyle w:val="ListParagraph"/>
              <w:rPr>
                <w:rStyle w:val="eop"/>
                <w:rFonts w:cstheme="minorHAnsi"/>
                <w:lang w:val="en-US"/>
              </w:rPr>
            </w:pPr>
            <w:r>
              <w:rPr>
                <w:rStyle w:val="eop"/>
                <w:rFonts w:cstheme="minorHAnsi"/>
                <w:lang w:val="en-US"/>
              </w:rPr>
              <w:t>Accountable for o</w:t>
            </w:r>
            <w:r w:rsidR="00E413BA" w:rsidRPr="000673BD">
              <w:rPr>
                <w:rStyle w:val="eop"/>
                <w:rFonts w:cstheme="minorHAnsi"/>
                <w:lang w:val="en-US"/>
              </w:rPr>
              <w:t>versee</w:t>
            </w:r>
            <w:r>
              <w:rPr>
                <w:rStyle w:val="eop"/>
                <w:rFonts w:cstheme="minorHAnsi"/>
                <w:lang w:val="en-US"/>
              </w:rPr>
              <w:t>ing</w:t>
            </w:r>
            <w:r w:rsidR="00E413BA" w:rsidRPr="000673BD">
              <w:rPr>
                <w:rStyle w:val="eop"/>
                <w:rFonts w:cstheme="minorHAnsi"/>
                <w:lang w:val="en-US"/>
              </w:rPr>
              <w:t xml:space="preserve"> the</w:t>
            </w:r>
            <w:r w:rsidR="00A13C87" w:rsidRPr="000673BD">
              <w:rPr>
                <w:rStyle w:val="eop"/>
                <w:rFonts w:cstheme="minorHAnsi"/>
                <w:lang w:val="en-US"/>
              </w:rPr>
              <w:t xml:space="preserve"> medical workforce</w:t>
            </w:r>
            <w:r w:rsidR="00E413BA" w:rsidRPr="000673BD">
              <w:rPr>
                <w:rStyle w:val="eop"/>
                <w:rFonts w:cstheme="minorHAnsi"/>
                <w:lang w:val="en-US"/>
              </w:rPr>
              <w:t xml:space="preserve"> </w:t>
            </w:r>
            <w:r w:rsidR="002D7C0A" w:rsidRPr="000673BD">
              <w:rPr>
                <w:rStyle w:val="eop"/>
                <w:rFonts w:cstheme="minorHAnsi"/>
                <w:lang w:val="en-US"/>
              </w:rPr>
              <w:t>distribution</w:t>
            </w:r>
            <w:r w:rsidR="00A902AE">
              <w:rPr>
                <w:rStyle w:val="eop"/>
                <w:rFonts w:cstheme="minorHAnsi"/>
                <w:lang w:val="en-US"/>
              </w:rPr>
              <w:t>,</w:t>
            </w:r>
            <w:r w:rsidR="002D7C0A" w:rsidRPr="000673BD">
              <w:rPr>
                <w:rStyle w:val="eop"/>
                <w:rFonts w:cstheme="minorHAnsi"/>
                <w:lang w:val="en-US"/>
              </w:rPr>
              <w:t xml:space="preserve"> including appropriate staffing levels </w:t>
            </w:r>
            <w:r w:rsidR="005336E7">
              <w:rPr>
                <w:rStyle w:val="eop"/>
                <w:rFonts w:cstheme="minorHAnsi"/>
                <w:lang w:val="en-US"/>
              </w:rPr>
              <w:t xml:space="preserve">within budget </w:t>
            </w:r>
            <w:r w:rsidR="00E413BA" w:rsidRPr="000673BD">
              <w:rPr>
                <w:rStyle w:val="eop"/>
                <w:rFonts w:cstheme="minorHAnsi"/>
                <w:lang w:val="en-US"/>
              </w:rPr>
              <w:t xml:space="preserve">and </w:t>
            </w:r>
            <w:r w:rsidR="002D7C0A" w:rsidRPr="000673BD">
              <w:rPr>
                <w:rStyle w:val="eop"/>
                <w:rFonts w:cstheme="minorHAnsi"/>
                <w:lang w:val="en-US"/>
              </w:rPr>
              <w:t xml:space="preserve">promoting </w:t>
            </w:r>
            <w:r w:rsidR="00E413BA" w:rsidRPr="000673BD">
              <w:rPr>
                <w:rStyle w:val="eop"/>
                <w:rFonts w:cstheme="minorHAnsi"/>
                <w:lang w:val="en-US"/>
              </w:rPr>
              <w:t>staff wellbeing</w:t>
            </w:r>
            <w:r w:rsidR="00726905">
              <w:rPr>
                <w:rStyle w:val="eop"/>
                <w:rFonts w:cstheme="minorHAnsi"/>
                <w:lang w:val="en-US"/>
              </w:rPr>
              <w:t>.</w:t>
            </w:r>
          </w:p>
          <w:p w14:paraId="2963D209" w14:textId="6260FCF6" w:rsidR="00E413BA" w:rsidRPr="000673BD" w:rsidRDefault="00E413BA" w:rsidP="005649AE">
            <w:pPr>
              <w:pStyle w:val="ListParagraph"/>
              <w:rPr>
                <w:rStyle w:val="eop"/>
                <w:rFonts w:cstheme="minorHAnsi"/>
                <w:lang w:val="en-US"/>
              </w:rPr>
            </w:pPr>
            <w:r w:rsidRPr="000673BD">
              <w:rPr>
                <w:rStyle w:val="eop"/>
                <w:rFonts w:cstheme="minorHAnsi"/>
                <w:lang w:val="en-US"/>
              </w:rPr>
              <w:t>Support staff recruitment and appointment processes to ensure they align with the clinical services plans and support service continuity</w:t>
            </w:r>
            <w:r w:rsidR="00726905">
              <w:rPr>
                <w:rStyle w:val="eop"/>
                <w:rFonts w:cstheme="minorHAnsi"/>
                <w:lang w:val="en-US"/>
              </w:rPr>
              <w:t>.</w:t>
            </w:r>
          </w:p>
          <w:p w14:paraId="48EC327A" w14:textId="5480E918" w:rsidR="009E5BD7" w:rsidRDefault="009F3865" w:rsidP="005649AE">
            <w:pPr>
              <w:pStyle w:val="ListParagraph"/>
              <w:rPr>
                <w:rStyle w:val="eop"/>
                <w:rFonts w:cstheme="minorHAnsi"/>
                <w:lang w:val="en-US"/>
              </w:rPr>
            </w:pPr>
            <w:r>
              <w:rPr>
                <w:rStyle w:val="eop"/>
                <w:rFonts w:cstheme="minorHAnsi"/>
                <w:lang w:val="en-US"/>
              </w:rPr>
              <w:t>Responsible for m</w:t>
            </w:r>
            <w:r w:rsidR="00E413BA" w:rsidRPr="000673BD">
              <w:rPr>
                <w:rStyle w:val="eop"/>
                <w:rFonts w:cstheme="minorHAnsi"/>
                <w:lang w:val="en-US"/>
              </w:rPr>
              <w:t>anag</w:t>
            </w:r>
            <w:r>
              <w:rPr>
                <w:rStyle w:val="eop"/>
                <w:rFonts w:cstheme="minorHAnsi"/>
                <w:lang w:val="en-US"/>
              </w:rPr>
              <w:t>ing</w:t>
            </w:r>
            <w:r w:rsidR="00E413BA" w:rsidRPr="000673BD">
              <w:rPr>
                <w:rStyle w:val="eop"/>
                <w:rFonts w:cstheme="minorHAnsi"/>
                <w:lang w:val="en-US"/>
              </w:rPr>
              <w:t xml:space="preserve"> or maintain</w:t>
            </w:r>
            <w:r>
              <w:rPr>
                <w:rStyle w:val="eop"/>
                <w:rFonts w:cstheme="minorHAnsi"/>
                <w:lang w:val="en-US"/>
              </w:rPr>
              <w:t>ing</w:t>
            </w:r>
            <w:r w:rsidR="00E413BA" w:rsidRPr="000673BD">
              <w:rPr>
                <w:rStyle w:val="eop"/>
                <w:rFonts w:cstheme="minorHAnsi"/>
                <w:lang w:val="en-US"/>
              </w:rPr>
              <w:t xml:space="preserve"> an overview of credentialing process and continuing professional development</w:t>
            </w:r>
            <w:r w:rsidR="00726905">
              <w:rPr>
                <w:rStyle w:val="eop"/>
                <w:rFonts w:cstheme="minorHAnsi"/>
                <w:lang w:val="en-US"/>
              </w:rPr>
              <w:t>.</w:t>
            </w:r>
          </w:p>
          <w:p w14:paraId="3786A28E" w14:textId="14C97B27" w:rsidR="002F5CC6" w:rsidRPr="000673BD" w:rsidRDefault="009F3865" w:rsidP="005649AE">
            <w:pPr>
              <w:pStyle w:val="ListParagraph"/>
              <w:rPr>
                <w:sz w:val="20"/>
                <w:szCs w:val="20"/>
              </w:rPr>
            </w:pPr>
            <w:r>
              <w:rPr>
                <w:rStyle w:val="cf01"/>
                <w:rFonts w:asciiTheme="minorHAnsi" w:hAnsiTheme="minorHAnsi" w:cstheme="minorHAnsi"/>
              </w:rPr>
              <w:t>Responsible for w</w:t>
            </w:r>
            <w:r w:rsidR="002F5CC6" w:rsidRPr="000673BD">
              <w:rPr>
                <w:rStyle w:val="cf01"/>
                <w:rFonts w:asciiTheme="minorHAnsi" w:hAnsiTheme="minorHAnsi" w:cstheme="minorHAnsi"/>
              </w:rPr>
              <w:t>ork</w:t>
            </w:r>
            <w:r>
              <w:rPr>
                <w:rStyle w:val="cf01"/>
                <w:rFonts w:asciiTheme="minorHAnsi" w:hAnsiTheme="minorHAnsi" w:cstheme="minorHAnsi"/>
              </w:rPr>
              <w:t>ing</w:t>
            </w:r>
            <w:r w:rsidR="002F5CC6" w:rsidRPr="000673BD">
              <w:rPr>
                <w:rStyle w:val="cf01"/>
                <w:rFonts w:asciiTheme="minorHAnsi" w:hAnsiTheme="minorHAnsi" w:cstheme="minorHAnsi"/>
              </w:rPr>
              <w:t xml:space="preserve"> with tertiary education partners to support undergraduate education in the clinical workplace</w:t>
            </w:r>
            <w:r w:rsidR="00726905">
              <w:rPr>
                <w:rStyle w:val="cf01"/>
                <w:rFonts w:asciiTheme="minorHAnsi" w:hAnsiTheme="minorHAnsi" w:cstheme="minorHAnsi"/>
              </w:rPr>
              <w:t>.</w:t>
            </w:r>
          </w:p>
          <w:p w14:paraId="4316EE2A" w14:textId="19B30FD2" w:rsidR="002F5CC6" w:rsidRPr="000673BD" w:rsidRDefault="002F5CC6" w:rsidP="005649AE">
            <w:pPr>
              <w:pStyle w:val="ListParagraph"/>
              <w:rPr>
                <w:sz w:val="20"/>
                <w:szCs w:val="20"/>
              </w:rPr>
            </w:pPr>
            <w:r w:rsidRPr="000673BD">
              <w:rPr>
                <w:rStyle w:val="cf01"/>
                <w:rFonts w:asciiTheme="minorHAnsi" w:hAnsiTheme="minorHAnsi" w:cstheme="minorHAnsi"/>
              </w:rPr>
              <w:t xml:space="preserve">Ensure support, leadership and resourcing for </w:t>
            </w:r>
            <w:r w:rsidR="007F07CB">
              <w:rPr>
                <w:rStyle w:val="cf01"/>
                <w:rFonts w:asciiTheme="minorHAnsi" w:hAnsiTheme="minorHAnsi" w:cstheme="minorHAnsi"/>
              </w:rPr>
              <w:t>p</w:t>
            </w:r>
            <w:r w:rsidRPr="000673BD">
              <w:rPr>
                <w:rStyle w:val="cf01"/>
                <w:rFonts w:asciiTheme="minorHAnsi" w:hAnsiTheme="minorHAnsi" w:cstheme="minorHAnsi"/>
              </w:rPr>
              <w:t>re</w:t>
            </w:r>
            <w:r w:rsidR="007F07CB">
              <w:rPr>
                <w:rStyle w:val="cf01"/>
                <w:rFonts w:asciiTheme="minorHAnsi" w:hAnsiTheme="minorHAnsi" w:cstheme="minorHAnsi"/>
              </w:rPr>
              <w:t>-</w:t>
            </w:r>
            <w:r w:rsidRPr="000673BD">
              <w:rPr>
                <w:rStyle w:val="cf01"/>
                <w:rFonts w:asciiTheme="minorHAnsi" w:hAnsiTheme="minorHAnsi" w:cstheme="minorHAnsi"/>
              </w:rPr>
              <w:t>vocational training aligned with the Medical Council of N</w:t>
            </w:r>
            <w:r w:rsidR="00CC385B" w:rsidRPr="000673BD">
              <w:rPr>
                <w:rStyle w:val="cf01"/>
                <w:rFonts w:asciiTheme="minorHAnsi" w:hAnsiTheme="minorHAnsi" w:cstheme="minorHAnsi"/>
              </w:rPr>
              <w:t xml:space="preserve">ew </w:t>
            </w:r>
            <w:r w:rsidRPr="000673BD">
              <w:rPr>
                <w:rStyle w:val="cf01"/>
                <w:rFonts w:asciiTheme="minorHAnsi" w:hAnsiTheme="minorHAnsi" w:cstheme="minorHAnsi"/>
              </w:rPr>
              <w:t>Z</w:t>
            </w:r>
            <w:r w:rsidR="00CC385B" w:rsidRPr="000673BD">
              <w:rPr>
                <w:rStyle w:val="cf01"/>
                <w:rFonts w:asciiTheme="minorHAnsi" w:hAnsiTheme="minorHAnsi" w:cstheme="minorHAnsi"/>
              </w:rPr>
              <w:t>ealand</w:t>
            </w:r>
            <w:r w:rsidRPr="000673BD">
              <w:rPr>
                <w:rStyle w:val="cf01"/>
                <w:rFonts w:asciiTheme="minorHAnsi" w:hAnsiTheme="minorHAnsi" w:cstheme="minorHAnsi"/>
              </w:rPr>
              <w:t xml:space="preserve"> standards</w:t>
            </w:r>
            <w:r w:rsidR="00726905">
              <w:rPr>
                <w:rStyle w:val="cf01"/>
                <w:rFonts w:asciiTheme="minorHAnsi" w:hAnsiTheme="minorHAnsi" w:cstheme="minorHAnsi"/>
              </w:rPr>
              <w:t>.</w:t>
            </w:r>
          </w:p>
          <w:p w14:paraId="51243380" w14:textId="53060BAC" w:rsidR="002F5CC6" w:rsidRPr="000673BD" w:rsidRDefault="002F5CC6" w:rsidP="005649AE">
            <w:pPr>
              <w:pStyle w:val="ListParagraph"/>
              <w:rPr>
                <w:rStyle w:val="eop"/>
                <w:rFonts w:cstheme="minorHAnsi"/>
                <w:sz w:val="20"/>
                <w:szCs w:val="20"/>
              </w:rPr>
            </w:pPr>
            <w:r w:rsidRPr="000673BD">
              <w:rPr>
                <w:rStyle w:val="cf01"/>
                <w:rFonts w:asciiTheme="minorHAnsi" w:hAnsiTheme="minorHAnsi" w:cstheme="minorHAnsi"/>
              </w:rPr>
              <w:t>Support vocational training ensuring the maintenance of accreditation for relevant training programs</w:t>
            </w:r>
            <w:r w:rsidR="00726905">
              <w:rPr>
                <w:rStyle w:val="cf01"/>
                <w:rFonts w:asciiTheme="minorHAnsi" w:hAnsiTheme="minorHAnsi" w:cstheme="minorHAnsi"/>
              </w:rPr>
              <w:t>.</w:t>
            </w:r>
          </w:p>
          <w:p w14:paraId="271444CA" w14:textId="16477D86" w:rsidR="00124E5E" w:rsidRPr="000673BD" w:rsidRDefault="00124E5E" w:rsidP="00124E5E">
            <w:pPr>
              <w:pStyle w:val="ListParagraph"/>
              <w:rPr>
                <w:rStyle w:val="eop"/>
                <w:rFonts w:cstheme="minorHAnsi"/>
                <w:lang w:val="en-US"/>
              </w:rPr>
            </w:pPr>
            <w:r w:rsidRPr="000673BD">
              <w:rPr>
                <w:rStyle w:val="eop"/>
                <w:rFonts w:cstheme="minorHAnsi"/>
                <w:lang w:val="en-US"/>
              </w:rPr>
              <w:t>Support</w:t>
            </w:r>
            <w:r w:rsidR="00604AD7">
              <w:rPr>
                <w:rStyle w:val="eop"/>
                <w:rFonts w:cstheme="minorHAnsi"/>
                <w:lang w:val="en-US"/>
              </w:rPr>
              <w:t xml:space="preserve"> </w:t>
            </w:r>
            <w:r w:rsidRPr="000673BD">
              <w:rPr>
                <w:rStyle w:val="eop"/>
                <w:rFonts w:cstheme="minorHAnsi"/>
                <w:lang w:val="en-US"/>
              </w:rPr>
              <w:t>Senior Medical Officers to ensure they achieve Medical Council of New Zealand requirements for continuing professional development</w:t>
            </w:r>
            <w:r w:rsidR="00726905">
              <w:rPr>
                <w:rStyle w:val="eop"/>
                <w:rFonts w:cstheme="minorHAnsi"/>
                <w:lang w:val="en-US"/>
              </w:rPr>
              <w:t>.</w:t>
            </w:r>
          </w:p>
          <w:p w14:paraId="03749672" w14:textId="72DAF7AA" w:rsidR="00BB1FCB" w:rsidRPr="000673BD" w:rsidRDefault="00E413BA" w:rsidP="005649AE">
            <w:pPr>
              <w:pStyle w:val="ListParagraph"/>
              <w:rPr>
                <w:rStyle w:val="eop"/>
                <w:rFonts w:cstheme="minorHAnsi"/>
                <w:lang w:val="en-GB"/>
              </w:rPr>
            </w:pPr>
            <w:r w:rsidRPr="000673BD">
              <w:rPr>
                <w:rStyle w:val="eop"/>
                <w:rFonts w:cstheme="minorHAnsi"/>
                <w:lang w:val="en-US"/>
              </w:rPr>
              <w:t>Act as a local spokesperson and trusted voice for local communications and media opportunities</w:t>
            </w:r>
            <w:r w:rsidR="005C1884" w:rsidRPr="000673BD">
              <w:rPr>
                <w:rStyle w:val="eop"/>
                <w:rFonts w:cstheme="minorHAnsi"/>
                <w:lang w:val="en-US"/>
              </w:rPr>
              <w:t>,</w:t>
            </w:r>
            <w:r w:rsidRPr="000673BD">
              <w:rPr>
                <w:rStyle w:val="eop"/>
                <w:rFonts w:cstheme="minorHAnsi"/>
                <w:lang w:val="en-US"/>
              </w:rPr>
              <w:t xml:space="preserve"> where </w:t>
            </w:r>
            <w:r w:rsidR="005C1884" w:rsidRPr="000673BD">
              <w:rPr>
                <w:rStyle w:val="eop"/>
                <w:rFonts w:cstheme="minorHAnsi"/>
                <w:lang w:val="en-US"/>
              </w:rPr>
              <w:t>local clinical</w:t>
            </w:r>
            <w:r w:rsidRPr="000673BD">
              <w:rPr>
                <w:rStyle w:val="eop"/>
                <w:rFonts w:cstheme="minorHAnsi"/>
                <w:lang w:val="en-US"/>
              </w:rPr>
              <w:t xml:space="preserve"> connections are required</w:t>
            </w:r>
            <w:r w:rsidR="00726905">
              <w:rPr>
                <w:rStyle w:val="eop"/>
                <w:rFonts w:cstheme="minorHAnsi"/>
                <w:lang w:val="en-US"/>
              </w:rPr>
              <w:t>.</w:t>
            </w:r>
          </w:p>
          <w:p w14:paraId="3E125E0F" w14:textId="3DD7BEDA" w:rsidR="00E413BA" w:rsidRPr="000673BD" w:rsidRDefault="00BB1FCB" w:rsidP="005649AE">
            <w:pPr>
              <w:pStyle w:val="ListParagraph"/>
              <w:rPr>
                <w:rStyle w:val="eop"/>
                <w:rFonts w:cstheme="minorHAnsi"/>
                <w:lang w:val="en-GB"/>
              </w:rPr>
            </w:pPr>
            <w:r w:rsidRPr="000673BD">
              <w:rPr>
                <w:rStyle w:val="eop"/>
                <w:rFonts w:cstheme="minorHAnsi"/>
                <w:lang w:val="en-US"/>
              </w:rPr>
              <w:t xml:space="preserve">Act as trusted voice </w:t>
            </w:r>
            <w:r w:rsidR="00DD1494" w:rsidRPr="000673BD">
              <w:rPr>
                <w:rStyle w:val="eop"/>
                <w:rFonts w:cstheme="minorHAnsi"/>
                <w:lang w:val="en-US"/>
              </w:rPr>
              <w:t>supporting consumer engagement</w:t>
            </w:r>
            <w:r w:rsidR="00726905">
              <w:rPr>
                <w:rStyle w:val="eop"/>
                <w:rFonts w:cstheme="minorHAnsi"/>
                <w:lang w:val="en-US"/>
              </w:rPr>
              <w:t>.</w:t>
            </w:r>
          </w:p>
          <w:p w14:paraId="0BE51C87" w14:textId="5FC3AB45" w:rsidR="00E05CF3" w:rsidRPr="00C05128" w:rsidRDefault="009F3865" w:rsidP="00E05CF3">
            <w:pPr>
              <w:pStyle w:val="ListParagraph"/>
              <w:rPr>
                <w:rStyle w:val="eop"/>
                <w:rFonts w:ascii="Arial" w:hAnsi="Arial"/>
                <w:lang w:val="en-GB"/>
              </w:rPr>
            </w:pPr>
            <w:r>
              <w:rPr>
                <w:rStyle w:val="eop"/>
                <w:rFonts w:ascii="Arial" w:eastAsia="Times New Roman" w:hAnsi="Arial"/>
                <w:lang w:eastAsia="en-NZ"/>
              </w:rPr>
              <w:t>Accountable</w:t>
            </w:r>
            <w:r w:rsidR="006F4E03">
              <w:rPr>
                <w:rStyle w:val="eop"/>
                <w:rFonts w:ascii="Arial" w:eastAsia="Times New Roman" w:hAnsi="Arial"/>
                <w:lang w:eastAsia="en-NZ"/>
              </w:rPr>
              <w:t>,</w:t>
            </w:r>
            <w:r w:rsidR="00E05CF3">
              <w:rPr>
                <w:rStyle w:val="eop"/>
                <w:rFonts w:ascii="Arial" w:eastAsia="Times New Roman" w:hAnsi="Arial"/>
                <w:lang w:eastAsia="en-NZ"/>
              </w:rPr>
              <w:t xml:space="preserve"> as part of the district leadership team</w:t>
            </w:r>
            <w:r w:rsidR="006F4E03">
              <w:rPr>
                <w:rStyle w:val="eop"/>
                <w:rFonts w:ascii="Arial" w:eastAsia="Times New Roman" w:hAnsi="Arial"/>
                <w:lang w:eastAsia="en-NZ"/>
              </w:rPr>
              <w:t>,</w:t>
            </w:r>
            <w:r w:rsidR="00E05CF3">
              <w:rPr>
                <w:rStyle w:val="eop"/>
                <w:rFonts w:ascii="Arial" w:eastAsia="Times New Roman" w:hAnsi="Arial"/>
                <w:lang w:eastAsia="en-NZ"/>
              </w:rPr>
              <w:t xml:space="preserve"> for </w:t>
            </w:r>
            <w:r w:rsidR="00E05CF3" w:rsidRPr="001D034E">
              <w:rPr>
                <w:rStyle w:val="eop"/>
                <w:rFonts w:ascii="Arial" w:eastAsia="Times New Roman" w:hAnsi="Arial"/>
                <w:lang w:eastAsia="en-NZ"/>
              </w:rPr>
              <w:t xml:space="preserve">managing allocation of resources </w:t>
            </w:r>
            <w:r w:rsidR="00E05CF3">
              <w:rPr>
                <w:rStyle w:val="eop"/>
                <w:rFonts w:ascii="Arial" w:eastAsia="Times New Roman" w:hAnsi="Arial"/>
                <w:lang w:eastAsia="en-NZ"/>
              </w:rPr>
              <w:t xml:space="preserve">and expenditure </w:t>
            </w:r>
            <w:r w:rsidR="00E05CF3" w:rsidRPr="001D034E">
              <w:rPr>
                <w:rStyle w:val="eop"/>
                <w:rFonts w:ascii="Arial" w:eastAsia="Times New Roman" w:hAnsi="Arial"/>
                <w:lang w:eastAsia="en-NZ"/>
              </w:rPr>
              <w:t>to ensure the organisation’s goals and objectives are met or exceeded</w:t>
            </w:r>
            <w:r w:rsidR="00726905">
              <w:rPr>
                <w:rStyle w:val="eop"/>
                <w:rFonts w:ascii="Arial" w:eastAsia="Times New Roman" w:hAnsi="Arial"/>
                <w:lang w:eastAsia="en-NZ"/>
              </w:rPr>
              <w:t>.</w:t>
            </w:r>
          </w:p>
          <w:p w14:paraId="70B7D932" w14:textId="09BF5310" w:rsidR="00B11EAE" w:rsidRPr="001D034E" w:rsidRDefault="00B11EAE" w:rsidP="00E05CF3">
            <w:pPr>
              <w:pStyle w:val="ListParagraph"/>
              <w:rPr>
                <w:rStyle w:val="eop"/>
                <w:rFonts w:ascii="Arial" w:hAnsi="Arial"/>
                <w:lang w:val="en-GB"/>
              </w:rPr>
            </w:pPr>
            <w:r>
              <w:rPr>
                <w:rStyle w:val="eop"/>
                <w:rFonts w:ascii="Arial" w:eastAsia="Times New Roman" w:hAnsi="Arial"/>
                <w:lang w:eastAsia="en-NZ"/>
              </w:rPr>
              <w:t>Accountable to the GDO to ensure FTE allocation for Drs across the district is managed</w:t>
            </w:r>
            <w:r w:rsidR="00726905">
              <w:rPr>
                <w:rStyle w:val="eop"/>
                <w:rFonts w:ascii="Arial" w:eastAsia="Times New Roman" w:hAnsi="Arial"/>
                <w:lang w:eastAsia="en-NZ"/>
              </w:rPr>
              <w:t>.</w:t>
            </w:r>
          </w:p>
          <w:p w14:paraId="68F1860E" w14:textId="644A3BA0" w:rsidR="00547752" w:rsidRPr="000673BD" w:rsidRDefault="00547752" w:rsidP="005649AE">
            <w:pPr>
              <w:pStyle w:val="ListParagraph"/>
              <w:rPr>
                <w:rStyle w:val="eop"/>
                <w:rFonts w:eastAsia="Times New Roman" w:cstheme="minorHAnsi"/>
                <w:lang w:eastAsia="en-NZ"/>
              </w:rPr>
            </w:pPr>
            <w:r w:rsidRPr="000673BD">
              <w:rPr>
                <w:rStyle w:val="eop"/>
                <w:rFonts w:eastAsia="Times New Roman" w:cstheme="minorHAnsi"/>
                <w:lang w:eastAsia="en-NZ"/>
              </w:rPr>
              <w:t>Accountable as part of the district leadership team to ensure overall achievement of annual business plans</w:t>
            </w:r>
            <w:r w:rsidR="00726905">
              <w:rPr>
                <w:rStyle w:val="eop"/>
                <w:rFonts w:eastAsia="Times New Roman" w:cstheme="minorHAnsi"/>
                <w:lang w:eastAsia="en-NZ"/>
              </w:rPr>
              <w:t>.</w:t>
            </w:r>
          </w:p>
          <w:p w14:paraId="14B0C14C" w14:textId="1DF4B339" w:rsidR="00547752" w:rsidRPr="000673BD" w:rsidRDefault="00547752" w:rsidP="005649AE">
            <w:pPr>
              <w:pStyle w:val="ListParagraph"/>
              <w:rPr>
                <w:rStyle w:val="eop"/>
                <w:rFonts w:eastAsia="Times New Roman" w:cstheme="minorHAnsi"/>
                <w:lang w:eastAsia="en-NZ"/>
              </w:rPr>
            </w:pPr>
            <w:r w:rsidRPr="000673BD">
              <w:rPr>
                <w:rStyle w:val="eop"/>
                <w:rFonts w:eastAsia="Times New Roman" w:cstheme="minorHAnsi"/>
                <w:lang w:eastAsia="en-NZ"/>
              </w:rPr>
              <w:t xml:space="preserve">Accountable as a </w:t>
            </w:r>
            <w:r w:rsidR="00604AD7">
              <w:rPr>
                <w:rStyle w:val="eop"/>
                <w:rFonts w:eastAsia="Times New Roman" w:cstheme="minorHAnsi"/>
                <w:lang w:eastAsia="en-NZ"/>
              </w:rPr>
              <w:t>part</w:t>
            </w:r>
            <w:r w:rsidR="00604AD7" w:rsidRPr="000673BD">
              <w:rPr>
                <w:rStyle w:val="eop"/>
                <w:rFonts w:eastAsia="Times New Roman" w:cstheme="minorHAnsi"/>
                <w:lang w:eastAsia="en-NZ"/>
              </w:rPr>
              <w:t xml:space="preserve"> </w:t>
            </w:r>
            <w:r w:rsidRPr="000673BD">
              <w:rPr>
                <w:rStyle w:val="eop"/>
                <w:rFonts w:eastAsia="Times New Roman" w:cstheme="minorHAnsi"/>
                <w:lang w:eastAsia="en-NZ"/>
              </w:rPr>
              <w:t>of the district leadership team to identify and promote sustainable outcomes as a key requirement in all strategies and organisational goals</w:t>
            </w:r>
            <w:r w:rsidR="00726905">
              <w:rPr>
                <w:rStyle w:val="eop"/>
                <w:rFonts w:eastAsia="Times New Roman" w:cstheme="minorHAnsi"/>
                <w:lang w:eastAsia="en-NZ"/>
              </w:rPr>
              <w:t>.</w:t>
            </w:r>
          </w:p>
          <w:p w14:paraId="5A949D0B" w14:textId="61160B9F" w:rsidR="00F756A2" w:rsidRPr="000673BD" w:rsidRDefault="00F756A2" w:rsidP="005649AE">
            <w:pPr>
              <w:pStyle w:val="ListParagraph"/>
              <w:rPr>
                <w:rStyle w:val="eop"/>
                <w:rFonts w:eastAsia="Times New Roman" w:cstheme="minorHAnsi"/>
                <w:lang w:eastAsia="en-NZ"/>
              </w:rPr>
            </w:pPr>
            <w:r w:rsidRPr="000673BD">
              <w:rPr>
                <w:rStyle w:val="eop"/>
                <w:rFonts w:eastAsia="Times New Roman" w:cstheme="minorHAnsi"/>
                <w:lang w:eastAsia="en-NZ"/>
              </w:rPr>
              <w:t>Collaborate to ensure</w:t>
            </w:r>
            <w:r w:rsidR="00B5352D">
              <w:rPr>
                <w:rStyle w:val="eop"/>
                <w:rFonts w:eastAsia="Times New Roman" w:cstheme="minorHAnsi"/>
                <w:lang w:eastAsia="en-NZ"/>
              </w:rPr>
              <w:t xml:space="preserve"> high quality</w:t>
            </w:r>
            <w:r w:rsidRPr="000673BD">
              <w:rPr>
                <w:rStyle w:val="eop"/>
                <w:rFonts w:eastAsia="Times New Roman" w:cstheme="minorHAnsi"/>
                <w:lang w:eastAsia="en-NZ"/>
              </w:rPr>
              <w:t xml:space="preserve"> medical research is</w:t>
            </w:r>
            <w:r w:rsidR="000B7E81" w:rsidRPr="000673BD">
              <w:rPr>
                <w:rStyle w:val="eop"/>
                <w:rFonts w:eastAsia="Times New Roman" w:cstheme="minorHAnsi"/>
                <w:lang w:eastAsia="en-NZ"/>
              </w:rPr>
              <w:t xml:space="preserve"> </w:t>
            </w:r>
            <w:r w:rsidR="00C05128">
              <w:rPr>
                <w:rStyle w:val="eop"/>
                <w:rFonts w:eastAsia="Times New Roman" w:cstheme="minorHAnsi"/>
                <w:lang w:eastAsia="en-NZ"/>
              </w:rPr>
              <w:t xml:space="preserve">encouraged and </w:t>
            </w:r>
            <w:r w:rsidR="000B7E81" w:rsidRPr="000673BD">
              <w:rPr>
                <w:rStyle w:val="eop"/>
                <w:rFonts w:eastAsia="Times New Roman" w:cstheme="minorHAnsi"/>
                <w:lang w:eastAsia="en-NZ"/>
              </w:rPr>
              <w:t>supported at the district level</w:t>
            </w:r>
            <w:r w:rsidR="00B5352D">
              <w:rPr>
                <w:rStyle w:val="eop"/>
                <w:rFonts w:eastAsia="Times New Roman" w:cstheme="minorHAnsi"/>
                <w:lang w:eastAsia="en-NZ"/>
              </w:rPr>
              <w:t>,</w:t>
            </w:r>
            <w:r w:rsidR="00B4024A" w:rsidRPr="000673BD">
              <w:rPr>
                <w:rStyle w:val="eop"/>
                <w:rFonts w:eastAsia="Times New Roman" w:cstheme="minorHAnsi"/>
                <w:lang w:eastAsia="en-NZ"/>
              </w:rPr>
              <w:t xml:space="preserve"> as required</w:t>
            </w:r>
            <w:r w:rsidR="00726905">
              <w:rPr>
                <w:rStyle w:val="eop"/>
                <w:rFonts w:eastAsia="Times New Roman" w:cstheme="minorHAnsi"/>
                <w:lang w:eastAsia="en-NZ"/>
              </w:rPr>
              <w:t>.</w:t>
            </w:r>
          </w:p>
          <w:p w14:paraId="19498D80" w14:textId="77777777" w:rsidR="00547752" w:rsidRPr="006C5F12" w:rsidRDefault="00547752" w:rsidP="005649AE">
            <w:pPr>
              <w:pStyle w:val="ListParagraph"/>
              <w:rPr>
                <w:rStyle w:val="eop"/>
                <w:rFonts w:ascii="Arial" w:hAnsi="Arial"/>
                <w:lang w:val="en-GB"/>
              </w:rPr>
            </w:pPr>
            <w:r w:rsidRPr="000673BD">
              <w:rPr>
                <w:rStyle w:val="eop"/>
                <w:rFonts w:eastAsia="Times New Roman" w:cstheme="minorHAnsi"/>
                <w:lang w:eastAsia="en-NZ"/>
              </w:rPr>
              <w:t>Provide system leadership and direction to leverage medical workforce and systems capability by optimising opportunities to improve patient</w:t>
            </w:r>
            <w:r w:rsidRPr="000673BD">
              <w:rPr>
                <w:rStyle w:val="eop"/>
                <w:rFonts w:ascii="Arial" w:eastAsia="Times New Roman" w:hAnsi="Arial"/>
                <w:lang w:eastAsia="en-NZ"/>
              </w:rPr>
              <w:t xml:space="preserve"> experience and professional standards and safety across the whole continuum of care.</w:t>
            </w:r>
          </w:p>
          <w:p w14:paraId="3ADD671A" w14:textId="35C61522" w:rsidR="006C5F12" w:rsidRPr="000673BD" w:rsidRDefault="006C5F12" w:rsidP="005649AE">
            <w:pPr>
              <w:pStyle w:val="ListParagraph"/>
              <w:rPr>
                <w:rStyle w:val="normaltextrun"/>
                <w:rFonts w:ascii="Arial" w:hAnsi="Arial"/>
                <w:lang w:val="en-GB"/>
              </w:rPr>
            </w:pPr>
            <w:r>
              <w:rPr>
                <w:rStyle w:val="eop"/>
                <w:rFonts w:ascii="Arial" w:hAnsi="Arial"/>
                <w:shd w:val="clear" w:color="auto" w:fill="FFFFFF"/>
                <w:lang w:val="en-AU" w:eastAsia="en-NZ"/>
              </w:rPr>
              <w:t>Lead strike planning for the district when required.</w:t>
            </w:r>
          </w:p>
        </w:tc>
      </w:tr>
      <w:tr w:rsidR="000673BD" w:rsidRPr="000673BD" w14:paraId="4EE45A83"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7818229B" w14:textId="24CD893B" w:rsidR="00E413BA" w:rsidRPr="000673BD" w:rsidRDefault="00E413BA" w:rsidP="00A95CA4">
            <w:pPr>
              <w:spacing w:line="240" w:lineRule="auto"/>
              <w:rPr>
                <w:rFonts w:ascii="Arial" w:eastAsia="Calibri" w:hAnsi="Arial"/>
                <w:b/>
                <w:bCs/>
              </w:rPr>
            </w:pPr>
            <w:r w:rsidRPr="000673BD">
              <w:rPr>
                <w:rFonts w:ascii="Arial" w:eastAsia="Calibri" w:hAnsi="Arial"/>
                <w:b/>
                <w:bCs/>
              </w:rPr>
              <w:t xml:space="preserve">Professional </w:t>
            </w:r>
            <w:r w:rsidR="0031572B">
              <w:rPr>
                <w:rFonts w:ascii="Arial" w:eastAsia="Calibri" w:hAnsi="Arial"/>
                <w:b/>
                <w:bCs/>
              </w:rPr>
              <w:t>L</w:t>
            </w:r>
            <w:r w:rsidRPr="000673BD">
              <w:rPr>
                <w:rFonts w:ascii="Arial" w:eastAsia="Calibri" w:hAnsi="Arial"/>
                <w:b/>
                <w:bCs/>
              </w:rPr>
              <w:t>eadership</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4054EE47" w14:textId="05C7D37C" w:rsidR="00E413BA" w:rsidRPr="000673BD" w:rsidRDefault="00C9482F" w:rsidP="006228A5">
            <w:pPr>
              <w:pStyle w:val="ListParagraph"/>
            </w:pPr>
            <w:r w:rsidRPr="000673BD">
              <w:t>L</w:t>
            </w:r>
            <w:r w:rsidR="00E413BA" w:rsidRPr="000673BD">
              <w:t>ead the provision of</w:t>
            </w:r>
            <w:r w:rsidR="00E413BA" w:rsidRPr="000673BD">
              <w:rPr>
                <w:lang w:val="en-US"/>
              </w:rPr>
              <w:t xml:space="preserve"> professional advice and ensure the </w:t>
            </w:r>
            <w:r w:rsidR="00E413BA" w:rsidRPr="000673BD">
              <w:t xml:space="preserve">district </w:t>
            </w:r>
            <w:r w:rsidR="00E413BA" w:rsidRPr="000673BD">
              <w:rPr>
                <w:lang w:val="en-US"/>
              </w:rPr>
              <w:t>is aligned with the strategic direction and planning priorities for the provision of services</w:t>
            </w:r>
            <w:r w:rsidR="00726905">
              <w:rPr>
                <w:lang w:val="en-US"/>
              </w:rPr>
              <w:t>.</w:t>
            </w:r>
          </w:p>
          <w:p w14:paraId="7AD9EB66" w14:textId="228E57E6" w:rsidR="00C57DB5" w:rsidRPr="000673BD" w:rsidRDefault="009F3865" w:rsidP="00C57DB5">
            <w:pPr>
              <w:pStyle w:val="ListParagraph"/>
            </w:pPr>
            <w:r>
              <w:t>R</w:t>
            </w:r>
            <w:r w:rsidR="00C57DB5" w:rsidRPr="000673BD">
              <w:t>esponsible for oversight of the medical delivery model within the district</w:t>
            </w:r>
            <w:r w:rsidR="00726905">
              <w:t>.</w:t>
            </w:r>
          </w:p>
          <w:p w14:paraId="47C7A470" w14:textId="19226800" w:rsidR="00327666" w:rsidRDefault="00327666" w:rsidP="006228A5">
            <w:pPr>
              <w:pStyle w:val="ListParagraph"/>
            </w:pPr>
            <w:r w:rsidRPr="000673BD">
              <w:rPr>
                <w:lang w:val="en-GB"/>
              </w:rPr>
              <w:t xml:space="preserve">Provide professional role modelling and </w:t>
            </w:r>
            <w:r w:rsidR="0031572B" w:rsidRPr="000673BD">
              <w:rPr>
                <w:lang w:val="en-GB"/>
              </w:rPr>
              <w:t>mentorship</w:t>
            </w:r>
            <w:r w:rsidR="0031572B" w:rsidRPr="000673BD">
              <w:t>.</w:t>
            </w:r>
          </w:p>
          <w:p w14:paraId="3CEDAB67" w14:textId="77777777" w:rsidR="00535B39" w:rsidRPr="006E0FEA" w:rsidRDefault="00327666" w:rsidP="006228A5">
            <w:pPr>
              <w:pStyle w:val="ListParagraph"/>
              <w:rPr>
                <w:rStyle w:val="normaltextrun"/>
              </w:rPr>
            </w:pPr>
            <w:r w:rsidRPr="000673BD">
              <w:rPr>
                <w:rStyle w:val="normaltextrun"/>
                <w:rFonts w:ascii="Arial" w:hAnsi="Arial"/>
                <w:lang w:val="en-GB"/>
              </w:rPr>
              <w:t>Models safe, skilled and compassionate care for patients, communities and c</w:t>
            </w:r>
            <w:r w:rsidRPr="000673BD">
              <w:rPr>
                <w:rStyle w:val="normaltextrun"/>
                <w:lang w:val="en-GB"/>
              </w:rPr>
              <w:t>olleagues from all disciplines</w:t>
            </w:r>
            <w:r>
              <w:rPr>
                <w:rStyle w:val="normaltextrun"/>
                <w:lang w:val="en-GB"/>
              </w:rPr>
              <w:t>,</w:t>
            </w:r>
            <w:r w:rsidRPr="000673BD">
              <w:rPr>
                <w:rStyle w:val="normaltextrun"/>
                <w:lang w:val="en-GB"/>
              </w:rPr>
              <w:t xml:space="preserve"> to enhance organisational culture.</w:t>
            </w:r>
          </w:p>
          <w:p w14:paraId="154601F2" w14:textId="08D7D973" w:rsidR="00E413BA" w:rsidRPr="000673BD" w:rsidRDefault="00E413BA" w:rsidP="006228A5">
            <w:pPr>
              <w:pStyle w:val="ListParagraph"/>
            </w:pPr>
            <w:r w:rsidRPr="000673BD">
              <w:lastRenderedPageBreak/>
              <w:t>Maintain an overview of clinical/professional issues and trends and</w:t>
            </w:r>
            <w:r w:rsidR="00500435">
              <w:t xml:space="preserve"> be</w:t>
            </w:r>
            <w:r w:rsidRPr="000673BD">
              <w:t xml:space="preserve"> responsible for implementing </w:t>
            </w:r>
            <w:r w:rsidR="00590688" w:rsidRPr="000673BD">
              <w:t xml:space="preserve">responsive </w:t>
            </w:r>
            <w:r w:rsidRPr="000673BD">
              <w:t>action plans</w:t>
            </w:r>
            <w:r w:rsidR="00726905">
              <w:t>.</w:t>
            </w:r>
          </w:p>
          <w:p w14:paraId="08635F3A" w14:textId="2147A702" w:rsidR="00564FBE" w:rsidRPr="000673BD" w:rsidRDefault="00564FBE" w:rsidP="006228A5">
            <w:pPr>
              <w:pStyle w:val="ListParagraph"/>
              <w:rPr>
                <w:rStyle w:val="eop"/>
                <w:rFonts w:ascii="Arial" w:hAnsi="Arial"/>
                <w:lang w:val="en-US"/>
              </w:rPr>
            </w:pPr>
            <w:r w:rsidRPr="000673BD">
              <w:rPr>
                <w:rStyle w:val="eop"/>
                <w:rFonts w:ascii="Arial" w:hAnsi="Arial"/>
                <w:lang w:val="en-US"/>
              </w:rPr>
              <w:t xml:space="preserve">Work with the regulator </w:t>
            </w:r>
            <w:r w:rsidR="00351C2A" w:rsidRPr="000673BD">
              <w:rPr>
                <w:rStyle w:val="eop"/>
                <w:rFonts w:ascii="Arial" w:hAnsi="Arial"/>
                <w:lang w:val="en-US"/>
              </w:rPr>
              <w:t xml:space="preserve">(The Medical Council of New Zealand), </w:t>
            </w:r>
            <w:r w:rsidRPr="000673BD">
              <w:rPr>
                <w:rStyle w:val="eop"/>
                <w:rFonts w:ascii="Arial" w:hAnsi="Arial"/>
                <w:lang w:val="en-US"/>
              </w:rPr>
              <w:t>to fulfill statutory obligations at district level</w:t>
            </w:r>
            <w:r w:rsidR="0002589B" w:rsidRPr="000673BD">
              <w:rPr>
                <w:rStyle w:val="eop"/>
                <w:rFonts w:ascii="Arial" w:hAnsi="Arial"/>
                <w:lang w:val="en-US"/>
              </w:rPr>
              <w:t>, including</w:t>
            </w:r>
            <w:r w:rsidRPr="000673BD">
              <w:rPr>
                <w:rStyle w:val="eop"/>
              </w:rPr>
              <w:t xml:space="preserve"> registration, supervision, orientation, accreditation and addressing competence and conduct issues</w:t>
            </w:r>
            <w:r w:rsidR="00726905">
              <w:rPr>
                <w:rStyle w:val="eop"/>
              </w:rPr>
              <w:t>.</w:t>
            </w:r>
          </w:p>
          <w:p w14:paraId="6506722F" w14:textId="6937271D" w:rsidR="00E413BA" w:rsidRPr="000673BD" w:rsidRDefault="009F3865" w:rsidP="006228A5">
            <w:pPr>
              <w:pStyle w:val="ListParagraph"/>
              <w:rPr>
                <w:rFonts w:ascii="Arial" w:hAnsi="Arial"/>
              </w:rPr>
            </w:pPr>
            <w:r>
              <w:rPr>
                <w:rFonts w:ascii="Arial" w:hAnsi="Arial"/>
              </w:rPr>
              <w:t>Responsible for m</w:t>
            </w:r>
            <w:r w:rsidR="00E413BA" w:rsidRPr="000673BD">
              <w:t>aintain</w:t>
            </w:r>
            <w:r>
              <w:t>ing</w:t>
            </w:r>
            <w:r w:rsidR="00E413BA" w:rsidRPr="000673BD">
              <w:t xml:space="preserve"> an overview of</w:t>
            </w:r>
            <w:r w:rsidR="00553452" w:rsidRPr="000673BD">
              <w:t xml:space="preserve"> both</w:t>
            </w:r>
            <w:r w:rsidR="00E413BA" w:rsidRPr="000673BD">
              <w:t xml:space="preserve"> the undergraduate and postgraduate training programs, supporting excellence of training and safe care for patients and trainees</w:t>
            </w:r>
            <w:r w:rsidR="00726905">
              <w:t>.</w:t>
            </w:r>
          </w:p>
          <w:p w14:paraId="11CC04E5" w14:textId="77777777" w:rsidR="00453661" w:rsidRPr="00051B0F" w:rsidRDefault="00453661" w:rsidP="00453661">
            <w:pPr>
              <w:pStyle w:val="ListParagraph"/>
              <w:rPr>
                <w:rFonts w:ascii="Arial" w:hAnsi="Arial"/>
              </w:rPr>
            </w:pPr>
            <w:r w:rsidRPr="00051B0F">
              <w:rPr>
                <w:rFonts w:ascii="Arial" w:hAnsi="Arial"/>
              </w:rPr>
              <w:t xml:space="preserve">Provide professional advice and direction into </w:t>
            </w:r>
            <w:r>
              <w:rPr>
                <w:rFonts w:ascii="Arial" w:hAnsi="Arial"/>
              </w:rPr>
              <w:t xml:space="preserve">Human Resource, Employee Relations and Industrial Relations </w:t>
            </w:r>
            <w:r w:rsidRPr="00051B0F">
              <w:rPr>
                <w:rFonts w:ascii="Arial" w:hAnsi="Arial"/>
              </w:rPr>
              <w:t>activities as they relate to the profession ensuring professional and patient safety standards are met.</w:t>
            </w:r>
          </w:p>
          <w:p w14:paraId="19D19FE0" w14:textId="69E7E72A" w:rsidR="00D83655" w:rsidRPr="000673BD" w:rsidRDefault="00D83655" w:rsidP="00D83655">
            <w:pPr>
              <w:pStyle w:val="ListParagraph"/>
              <w:rPr>
                <w:rStyle w:val="normaltextrun"/>
                <w:rFonts w:ascii="Arial" w:hAnsi="Arial"/>
                <w:lang w:val="en-US"/>
              </w:rPr>
            </w:pPr>
            <w:r w:rsidRPr="000673BD">
              <w:rPr>
                <w:rStyle w:val="normaltextrun"/>
                <w:rFonts w:ascii="Arial" w:hAnsi="Arial"/>
                <w:lang w:val="en-GB"/>
              </w:rPr>
              <w:t>Oversee and manage serious conduct and competence issues</w:t>
            </w:r>
            <w:r w:rsidR="00212D49">
              <w:rPr>
                <w:rStyle w:val="normaltextrun"/>
                <w:rFonts w:ascii="Arial" w:hAnsi="Arial"/>
                <w:lang w:val="en-GB"/>
              </w:rPr>
              <w:t>,</w:t>
            </w:r>
            <w:r w:rsidRPr="000673BD">
              <w:rPr>
                <w:rStyle w:val="normaltextrun"/>
                <w:rFonts w:ascii="Arial" w:hAnsi="Arial"/>
                <w:lang w:val="en-GB"/>
              </w:rPr>
              <w:t xml:space="preserve"> via direct involvement or delegation</w:t>
            </w:r>
            <w:r w:rsidR="00726905">
              <w:rPr>
                <w:rStyle w:val="normaltextrun"/>
                <w:rFonts w:ascii="Arial" w:hAnsi="Arial"/>
                <w:lang w:val="en-GB"/>
              </w:rPr>
              <w:t>.</w:t>
            </w:r>
          </w:p>
          <w:p w14:paraId="50F48021" w14:textId="03D9A11A" w:rsidR="00E413BA" w:rsidRPr="006E0FEA" w:rsidRDefault="00D83655" w:rsidP="006E0FEA">
            <w:pPr>
              <w:pStyle w:val="ListParagraph"/>
              <w:rPr>
                <w:rStyle w:val="eop"/>
              </w:rPr>
            </w:pPr>
            <w:r w:rsidRPr="000673BD">
              <w:t>Provide leadership in the form of advice, coaching and support for local leaders, with a view to succession planning and cross cover of leadership roles</w:t>
            </w:r>
            <w:r w:rsidR="00A421AB">
              <w:t>.</w:t>
            </w:r>
          </w:p>
        </w:tc>
      </w:tr>
      <w:tr w:rsidR="000673BD" w:rsidRPr="000673BD" w14:paraId="0F57BA51"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15430804" w14:textId="097DD1E7" w:rsidR="00E413BA" w:rsidRPr="000673BD" w:rsidRDefault="00E413BA" w:rsidP="00A95CA4">
            <w:pPr>
              <w:spacing w:line="240" w:lineRule="auto"/>
              <w:rPr>
                <w:rFonts w:ascii="Arial" w:eastAsia="Calibri" w:hAnsi="Arial"/>
                <w:b/>
                <w:bCs/>
              </w:rPr>
            </w:pPr>
            <w:r w:rsidRPr="000673BD">
              <w:rPr>
                <w:rFonts w:ascii="Arial" w:eastAsia="Calibri" w:hAnsi="Arial"/>
                <w:b/>
                <w:bCs/>
              </w:rPr>
              <w:lastRenderedPageBreak/>
              <w:t xml:space="preserve">Clinical </w:t>
            </w:r>
            <w:r w:rsidR="00305DE8">
              <w:rPr>
                <w:rFonts w:ascii="Arial" w:eastAsia="Calibri" w:hAnsi="Arial"/>
                <w:b/>
                <w:bCs/>
              </w:rPr>
              <w:t>G</w:t>
            </w:r>
            <w:r w:rsidRPr="000673BD">
              <w:rPr>
                <w:rFonts w:ascii="Arial" w:eastAsia="Calibri" w:hAnsi="Arial"/>
                <w:b/>
                <w:bCs/>
              </w:rPr>
              <w:t>overnance</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5AC9B3FF" w14:textId="0CEEB0BC" w:rsidR="007755F3" w:rsidRDefault="00053DD1" w:rsidP="00FB0724">
            <w:pPr>
              <w:pStyle w:val="ListParagraph"/>
              <w:rPr>
                <w:rFonts w:cs="Aptos"/>
              </w:rPr>
            </w:pPr>
            <w:r>
              <w:t>R</w:t>
            </w:r>
            <w:r w:rsidR="007755F3">
              <w:t xml:space="preserve">esponsible for ensuring a robust and high functioning clinical governance process is in place for the district driving quality improvement, risk management and quality and safety monitoring. </w:t>
            </w:r>
          </w:p>
          <w:p w14:paraId="070B1468" w14:textId="53C2C874" w:rsidR="007755F3" w:rsidRDefault="007755F3" w:rsidP="00FB0724">
            <w:pPr>
              <w:pStyle w:val="ListParagraph"/>
            </w:pPr>
            <w:r>
              <w:t>Provide leadership within the district clinical governance group, linking to Regional Integrated Clinical Governance as appropriate and ensuring District processes align with national frameworks</w:t>
            </w:r>
            <w:r w:rsidR="00726905">
              <w:t>.</w:t>
            </w:r>
          </w:p>
          <w:p w14:paraId="4F1A9A4B" w14:textId="77777777" w:rsidR="007755F3" w:rsidRDefault="007755F3" w:rsidP="00FB0724">
            <w:pPr>
              <w:pStyle w:val="ListParagraph"/>
            </w:pPr>
            <w:r>
              <w:t>Lead on the delivery of actions relating to clinical governance, where appropriate.</w:t>
            </w:r>
          </w:p>
          <w:p w14:paraId="4A9E1825" w14:textId="77777777" w:rsidR="007755F3" w:rsidRDefault="007755F3" w:rsidP="00FB0724">
            <w:pPr>
              <w:pStyle w:val="ListParagraph"/>
            </w:pPr>
            <w:r>
              <w:t>Support development of a learning system using findings and recommendations from clinical governance activities and linking with evidence-based practice, research and innovation.</w:t>
            </w:r>
          </w:p>
          <w:p w14:paraId="5837A673" w14:textId="77777777" w:rsidR="00FB0724" w:rsidRPr="00051B0F" w:rsidRDefault="00FB0724" w:rsidP="00FB0724">
            <w:pPr>
              <w:pStyle w:val="ListParagraph"/>
            </w:pPr>
            <w:r w:rsidRPr="00051B0F">
              <w:t xml:space="preserve">Responsible for sharing clinical governance best practice across primary, community and </w:t>
            </w:r>
            <w:r>
              <w:t xml:space="preserve">non-governmental organisation </w:t>
            </w:r>
            <w:r w:rsidRPr="00051B0F">
              <w:t>partners.</w:t>
            </w:r>
          </w:p>
          <w:p w14:paraId="6352112B" w14:textId="26520846" w:rsidR="007755F3" w:rsidRDefault="007755F3" w:rsidP="00FB0724">
            <w:pPr>
              <w:pStyle w:val="ListParagraph"/>
            </w:pPr>
            <w:r>
              <w:t xml:space="preserve">Provide leadership on district level complaint and serious adverse event review processes, including oversight of responses to statutory authorities (i.e. the Health and Disability Commissioner, the </w:t>
            </w:r>
            <w:r w:rsidR="0031572B">
              <w:t>Coroner’s</w:t>
            </w:r>
            <w:r>
              <w:t xml:space="preserve"> Office etc.)</w:t>
            </w:r>
            <w:r w:rsidR="00726905">
              <w:t>.</w:t>
            </w:r>
          </w:p>
          <w:p w14:paraId="5E6991C9" w14:textId="77777777" w:rsidR="007755F3" w:rsidRDefault="007755F3" w:rsidP="00FB0724">
            <w:pPr>
              <w:pStyle w:val="ListParagraph"/>
            </w:pPr>
            <w:r>
              <w:t xml:space="preserve">Provide leadership on district level strategic insights and learning from complaint and serious adverse event responses to identify system safety improvements. </w:t>
            </w:r>
          </w:p>
          <w:p w14:paraId="130AACD4" w14:textId="77777777" w:rsidR="007755F3" w:rsidRDefault="007755F3" w:rsidP="00FB0724">
            <w:pPr>
              <w:pStyle w:val="ListParagraph"/>
              <w:rPr>
                <w:lang w:val="en-GB"/>
              </w:rPr>
            </w:pPr>
            <w:r>
              <w:t>Support policy, procedure and guideline development, sharing and implementation of both local and national controlled documents.</w:t>
            </w:r>
          </w:p>
          <w:p w14:paraId="1B950E92" w14:textId="77777777" w:rsidR="007755F3" w:rsidRDefault="007755F3" w:rsidP="00FB0724">
            <w:pPr>
              <w:pStyle w:val="ListParagraph"/>
              <w:rPr>
                <w:lang w:val="en-GB"/>
              </w:rPr>
            </w:pPr>
            <w:r>
              <w:rPr>
                <w:lang w:val="en-GB"/>
              </w:rPr>
              <w:t>Contribute to information management and data governance systems, collaborating with relevant colleagues to ensure appropriate clinical considerations are made.</w:t>
            </w:r>
          </w:p>
          <w:p w14:paraId="405CAA71" w14:textId="77777777" w:rsidR="007755F3" w:rsidRDefault="007755F3" w:rsidP="00FB0724">
            <w:pPr>
              <w:pStyle w:val="ListParagraph"/>
            </w:pPr>
            <w:r>
              <w:t xml:space="preserve">Champion the Code of Expectations for health entities’ engagement with consumers and whānau. </w:t>
            </w:r>
          </w:p>
          <w:p w14:paraId="4797384D" w14:textId="1502434E" w:rsidR="00192633" w:rsidRPr="007755F3" w:rsidRDefault="007755F3" w:rsidP="00FB0724">
            <w:pPr>
              <w:pStyle w:val="ListParagraph"/>
              <w:rPr>
                <w:rStyle w:val="normaltextrun"/>
              </w:rPr>
            </w:pPr>
            <w:r>
              <w:t xml:space="preserve">Partner with consumers, communities and priority populations to design and deliver equitable health services. </w:t>
            </w:r>
          </w:p>
        </w:tc>
      </w:tr>
      <w:tr w:rsidR="000673BD" w:rsidRPr="000673BD" w14:paraId="4F119785"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62006761" w14:textId="55307DA7" w:rsidR="00E413BA" w:rsidRPr="000673BD" w:rsidRDefault="00E413BA" w:rsidP="001F5270">
            <w:pPr>
              <w:spacing w:line="240" w:lineRule="auto"/>
              <w:rPr>
                <w:rFonts w:ascii="Arial" w:eastAsia="Calibri" w:hAnsi="Arial"/>
                <w:b/>
                <w:bCs/>
              </w:rPr>
            </w:pPr>
            <w:r w:rsidRPr="000673BD">
              <w:rPr>
                <w:rFonts w:ascii="Arial" w:eastAsia="Calibri" w:hAnsi="Arial"/>
                <w:b/>
                <w:bCs/>
              </w:rPr>
              <w:t>P</w:t>
            </w:r>
            <w:r w:rsidRPr="000673BD">
              <w:rPr>
                <w:rFonts w:eastAsia="Calibri"/>
                <w:b/>
                <w:bCs/>
              </w:rPr>
              <w:t xml:space="preserve">ortfolio </w:t>
            </w:r>
            <w:r w:rsidR="00305DE8">
              <w:rPr>
                <w:rFonts w:eastAsia="Calibri"/>
                <w:b/>
                <w:bCs/>
              </w:rPr>
              <w:t>R</w:t>
            </w:r>
            <w:r w:rsidRPr="000673BD">
              <w:rPr>
                <w:rFonts w:eastAsia="Calibri"/>
                <w:b/>
                <w:bCs/>
              </w:rPr>
              <w:t>ole</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4E519253" w14:textId="64BAF02C" w:rsidR="00FB321D" w:rsidRPr="008F732E" w:rsidRDefault="00FB321D" w:rsidP="00FB321D">
            <w:pPr>
              <w:pStyle w:val="ListParagraph"/>
              <w:numPr>
                <w:ilvl w:val="0"/>
                <w:numId w:val="22"/>
              </w:numPr>
              <w:rPr>
                <w:rFonts w:ascii="Arial" w:hAnsi="Arial"/>
              </w:rPr>
            </w:pPr>
            <w:r w:rsidRPr="008F732E">
              <w:rPr>
                <w:rFonts w:ascii="Arial" w:hAnsi="Arial"/>
              </w:rPr>
              <w:t>Hold a portfolio role, which extends beyond just their immediate district duties. For instance, input into regional or national programmes of work with relevant networks and/or groups to support wider connections and/or working across the breadth of Health New Zealand and the community it serves, to address specific areas or challenges</w:t>
            </w:r>
            <w:r w:rsidR="006E0FEA">
              <w:rPr>
                <w:rFonts w:ascii="Arial" w:hAnsi="Arial"/>
              </w:rPr>
              <w:t>.</w:t>
            </w:r>
          </w:p>
          <w:p w14:paraId="7E7E51B5" w14:textId="54603FB3" w:rsidR="00D12378" w:rsidRPr="000673BD" w:rsidRDefault="00FB321D" w:rsidP="00D12378">
            <w:pPr>
              <w:pStyle w:val="ListParagraph"/>
              <w:numPr>
                <w:ilvl w:val="0"/>
                <w:numId w:val="22"/>
              </w:numPr>
              <w:spacing w:after="60"/>
              <w:rPr>
                <w:rFonts w:ascii="Arial" w:hAnsi="Arial"/>
              </w:rPr>
            </w:pPr>
            <w:r w:rsidRPr="001D034E">
              <w:rPr>
                <w:rFonts w:ascii="Arial" w:hAnsi="Arial"/>
                <w:lang w:val="en-US"/>
              </w:rPr>
              <w:t>Portfolios will be determined through mutual agreement</w:t>
            </w:r>
            <w:r w:rsidR="00BA0611">
              <w:rPr>
                <w:rFonts w:ascii="Arial" w:hAnsi="Arial"/>
                <w:lang w:val="en-US"/>
              </w:rPr>
              <w:t>,</w:t>
            </w:r>
            <w:r w:rsidRPr="001D034E">
              <w:rPr>
                <w:rFonts w:ascii="Arial" w:hAnsi="Arial"/>
                <w:lang w:val="en-US"/>
              </w:rPr>
              <w:t xml:space="preserve"> taking into account the requirements of the organisation and skill set of the individual.</w:t>
            </w:r>
          </w:p>
        </w:tc>
      </w:tr>
      <w:tr w:rsidR="000673BD" w:rsidRPr="000673BD" w14:paraId="2FD26667" w14:textId="77777777" w:rsidTr="00BA4791">
        <w:trPr>
          <w:trHeight w:val="20"/>
        </w:trPr>
        <w:tc>
          <w:tcPr>
            <w:tcW w:w="2552" w:type="dxa"/>
            <w:tcBorders>
              <w:top w:val="single" w:sz="4" w:space="0" w:color="13294B" w:themeColor="accent1"/>
              <w:left w:val="single" w:sz="8" w:space="0" w:color="FFFFFF" w:themeColor="background1"/>
              <w:bottom w:val="single" w:sz="4" w:space="0" w:color="13294B" w:themeColor="accent1"/>
              <w:right w:val="single" w:sz="4" w:space="0" w:color="13294B" w:themeColor="accent1"/>
            </w:tcBorders>
            <w:shd w:val="clear" w:color="auto" w:fill="F2F2F2" w:themeFill="background1" w:themeFillShade="F2"/>
          </w:tcPr>
          <w:p w14:paraId="1C731C33" w14:textId="7522B9DA" w:rsidR="00E413BA" w:rsidRPr="000673BD" w:rsidRDefault="00E413BA" w:rsidP="001F5270">
            <w:pPr>
              <w:spacing w:line="240" w:lineRule="auto"/>
              <w:rPr>
                <w:rFonts w:ascii="Arial" w:eastAsia="Calibri" w:hAnsi="Arial"/>
                <w:b/>
                <w:bCs/>
              </w:rPr>
            </w:pPr>
            <w:r w:rsidRPr="000673BD">
              <w:rPr>
                <w:rFonts w:ascii="Arial" w:eastAsia="Calibri" w:hAnsi="Arial"/>
                <w:b/>
                <w:bCs/>
              </w:rPr>
              <w:t>C</w:t>
            </w:r>
            <w:r w:rsidRPr="000673BD">
              <w:rPr>
                <w:rFonts w:eastAsia="Calibri"/>
                <w:b/>
                <w:bCs/>
              </w:rPr>
              <w:t>linical Practice</w:t>
            </w:r>
          </w:p>
        </w:tc>
        <w:tc>
          <w:tcPr>
            <w:tcW w:w="8931" w:type="dxa"/>
            <w:gridSpan w:val="3"/>
            <w:tcBorders>
              <w:top w:val="single" w:sz="4" w:space="0" w:color="13294B" w:themeColor="accent1"/>
              <w:left w:val="single" w:sz="4" w:space="0" w:color="13294B" w:themeColor="accent1"/>
              <w:bottom w:val="single" w:sz="4" w:space="0" w:color="13294B" w:themeColor="accent1"/>
              <w:right w:val="single" w:sz="8" w:space="0" w:color="FFFFFF" w:themeColor="background1"/>
            </w:tcBorders>
            <w:shd w:val="clear" w:color="auto" w:fill="auto"/>
          </w:tcPr>
          <w:p w14:paraId="070D99D0" w14:textId="07C69BE0" w:rsidR="00E413BA" w:rsidRPr="000673BD" w:rsidRDefault="00E413BA" w:rsidP="45DDE161">
            <w:pPr>
              <w:pStyle w:val="ListParagraph"/>
              <w:spacing w:after="60"/>
              <w:rPr>
                <w:rFonts w:ascii="Arial" w:hAnsi="Arial"/>
              </w:rPr>
            </w:pPr>
            <w:r w:rsidRPr="000673BD">
              <w:rPr>
                <w:rFonts w:ascii="Arial" w:hAnsi="Arial"/>
              </w:rPr>
              <w:t>Depending on the requirements of the</w:t>
            </w:r>
            <w:r w:rsidR="003D51E9" w:rsidRPr="000673BD">
              <w:rPr>
                <w:rFonts w:ascii="Arial" w:hAnsi="Arial"/>
              </w:rPr>
              <w:t xml:space="preserve"> specific</w:t>
            </w:r>
            <w:r w:rsidRPr="000673BD">
              <w:rPr>
                <w:rFonts w:ascii="Arial" w:hAnsi="Arial"/>
              </w:rPr>
              <w:t xml:space="preserve"> Chief role and personal preference – a portion of time (FTE) can be allocated to continuing clinical practice.</w:t>
            </w:r>
            <w:r w:rsidR="0049109F" w:rsidRPr="000673BD">
              <w:rPr>
                <w:rFonts w:ascii="Arial" w:hAnsi="Arial"/>
              </w:rPr>
              <w:t xml:space="preserve"> This is encouraged.</w:t>
            </w:r>
          </w:p>
        </w:tc>
      </w:tr>
    </w:tbl>
    <w:p w14:paraId="1A257836" w14:textId="77777777" w:rsidR="003C0B90" w:rsidRDefault="003C0B90" w:rsidP="003C0B90"/>
    <w:tbl>
      <w:tblPr>
        <w:tblW w:w="11199" w:type="dxa"/>
        <w:tblInd w:w="-861" w:type="dxa"/>
        <w:tblBorders>
          <w:top w:val="single" w:sz="4" w:space="0" w:color="13294B" w:themeColor="accent1"/>
          <w:left w:val="single" w:sz="8" w:space="0" w:color="FFFFFF"/>
          <w:bottom w:val="single" w:sz="4" w:space="0" w:color="13294B" w:themeColor="accent1"/>
          <w:right w:val="single" w:sz="8" w:space="0" w:color="FFFFFF"/>
          <w:insideH w:val="single" w:sz="4" w:space="0" w:color="13294B" w:themeColor="accent1"/>
          <w:insideV w:val="single" w:sz="4" w:space="0" w:color="13294B" w:themeColor="accent1"/>
        </w:tblBorders>
        <w:tblCellMar>
          <w:top w:w="57" w:type="dxa"/>
          <w:left w:w="57" w:type="dxa"/>
          <w:bottom w:w="57" w:type="dxa"/>
          <w:right w:w="57" w:type="dxa"/>
        </w:tblCellMar>
        <w:tblLook w:val="0420" w:firstRow="1" w:lastRow="0" w:firstColumn="0" w:lastColumn="0" w:noHBand="0" w:noVBand="1"/>
      </w:tblPr>
      <w:tblGrid>
        <w:gridCol w:w="2587"/>
        <w:gridCol w:w="8612"/>
      </w:tblGrid>
      <w:tr w:rsidR="00FA1650" w:rsidRPr="007F2099" w14:paraId="77D69E2C" w14:textId="77777777" w:rsidTr="0031572B">
        <w:trPr>
          <w:trHeight w:val="340"/>
        </w:trPr>
        <w:tc>
          <w:tcPr>
            <w:tcW w:w="2587" w:type="dxa"/>
            <w:shd w:val="clear" w:color="auto" w:fill="D4F4F6" w:themeFill="accent3" w:themeFillTint="66"/>
            <w:vAlign w:val="center"/>
            <w:hideMark/>
          </w:tcPr>
          <w:p w14:paraId="784DBF0B" w14:textId="77777777" w:rsidR="00FA1650" w:rsidRPr="007F2099" w:rsidRDefault="00FA1650" w:rsidP="006F1E00">
            <w:pPr>
              <w:spacing w:after="0" w:line="240" w:lineRule="auto"/>
              <w:rPr>
                <w:rFonts w:ascii="Arial" w:eastAsia="Calibri" w:hAnsi="Arial"/>
                <w:b/>
                <w:bCs/>
              </w:rPr>
            </w:pPr>
            <w:r w:rsidRPr="007F2099">
              <w:rPr>
                <w:rFonts w:ascii="Arial" w:eastAsia="Calibri" w:hAnsi="Arial"/>
                <w:b/>
                <w:bCs/>
              </w:rPr>
              <w:t>Key Result Areas</w:t>
            </w:r>
          </w:p>
        </w:tc>
        <w:tc>
          <w:tcPr>
            <w:tcW w:w="8612" w:type="dxa"/>
            <w:shd w:val="clear" w:color="auto" w:fill="D4F4F6" w:themeFill="accent3" w:themeFillTint="66"/>
            <w:vAlign w:val="center"/>
            <w:hideMark/>
          </w:tcPr>
          <w:p w14:paraId="59A70779" w14:textId="5C5CDABF" w:rsidR="00FA1650" w:rsidRPr="00DE427D" w:rsidRDefault="00FA1650" w:rsidP="006F1E00">
            <w:pPr>
              <w:spacing w:after="0" w:line="240" w:lineRule="auto"/>
              <w:rPr>
                <w:rFonts w:ascii="Arial" w:eastAsia="Calibri" w:hAnsi="Arial"/>
                <w:i/>
                <w:iCs/>
              </w:rPr>
            </w:pPr>
            <w:r w:rsidRPr="00DE427D">
              <w:rPr>
                <w:rFonts w:ascii="Arial" w:eastAsia="Calibri" w:hAnsi="Arial"/>
                <w:b/>
                <w:bCs/>
              </w:rPr>
              <w:t xml:space="preserve">Expected Outcomes for all </w:t>
            </w:r>
            <w:r w:rsidR="00376676">
              <w:rPr>
                <w:rFonts w:ascii="Arial" w:eastAsia="Calibri" w:hAnsi="Arial"/>
                <w:b/>
                <w:bCs/>
              </w:rPr>
              <w:t xml:space="preserve">Health New Zealand - </w:t>
            </w:r>
            <w:r w:rsidRPr="00DE427D">
              <w:rPr>
                <w:rFonts w:ascii="Arial" w:eastAsia="Calibri" w:hAnsi="Arial"/>
                <w:b/>
                <w:bCs/>
              </w:rPr>
              <w:t>Te Whatu Ora Leaders</w:t>
            </w:r>
          </w:p>
        </w:tc>
      </w:tr>
      <w:tr w:rsidR="00FA1650" w:rsidRPr="0035484A" w14:paraId="5725E10A" w14:textId="77777777" w:rsidTr="0031572B">
        <w:trPr>
          <w:trHeight w:val="200"/>
        </w:trPr>
        <w:tc>
          <w:tcPr>
            <w:tcW w:w="2587" w:type="dxa"/>
            <w:shd w:val="clear" w:color="auto" w:fill="F2F2F2" w:themeFill="background1" w:themeFillShade="F2"/>
            <w:hideMark/>
          </w:tcPr>
          <w:p w14:paraId="7F7EE96E" w14:textId="77777777" w:rsidR="00FA1650" w:rsidRPr="007F2099" w:rsidRDefault="00FA1650" w:rsidP="006F1E00">
            <w:pPr>
              <w:spacing w:after="60" w:line="240" w:lineRule="auto"/>
              <w:rPr>
                <w:rFonts w:ascii="Arial" w:eastAsia="Calibri" w:hAnsi="Arial"/>
                <w:b/>
                <w:bCs/>
              </w:rPr>
            </w:pPr>
            <w:r w:rsidRPr="007F2099">
              <w:rPr>
                <w:rFonts w:ascii="Arial" w:eastAsia="Calibri" w:hAnsi="Arial"/>
                <w:b/>
                <w:bCs/>
              </w:rPr>
              <w:t>People and Culture</w:t>
            </w:r>
          </w:p>
          <w:p w14:paraId="42CE0D15" w14:textId="77777777" w:rsidR="00FA1650" w:rsidRPr="007F2099" w:rsidRDefault="00FA1650" w:rsidP="006F1E00">
            <w:pPr>
              <w:spacing w:after="60" w:line="240" w:lineRule="auto"/>
              <w:rPr>
                <w:rFonts w:ascii="Arial" w:eastAsia="Calibri" w:hAnsi="Arial"/>
                <w:i/>
                <w:iCs/>
              </w:rPr>
            </w:pPr>
          </w:p>
        </w:tc>
        <w:tc>
          <w:tcPr>
            <w:tcW w:w="8612" w:type="dxa"/>
            <w:shd w:val="clear" w:color="auto" w:fill="auto"/>
            <w:hideMark/>
          </w:tcPr>
          <w:p w14:paraId="75D8BCA9" w14:textId="7A894130" w:rsidR="00FA1650" w:rsidRPr="00510A60" w:rsidRDefault="00FA1650" w:rsidP="006F1E00">
            <w:pPr>
              <w:pStyle w:val="ListParagraph"/>
              <w:numPr>
                <w:ilvl w:val="0"/>
                <w:numId w:val="22"/>
              </w:numPr>
              <w:spacing w:after="60"/>
              <w:rPr>
                <w:rFonts w:ascii="Arial" w:hAnsi="Arial"/>
                <w:color w:val="000000" w:themeColor="text1"/>
              </w:rPr>
            </w:pPr>
            <w:r w:rsidRPr="00510A60">
              <w:rPr>
                <w:rFonts w:ascii="Arial" w:hAnsi="Arial"/>
                <w:color w:val="000000" w:themeColor="text1"/>
              </w:rPr>
              <w:t>Leads a culture that enables employees to learn and grow to deliver responsive and trusted services, ensuring career growth and development, and supporting Te Whatu Ora to be seen as a preferred employer</w:t>
            </w:r>
          </w:p>
          <w:p w14:paraId="16CA9E07" w14:textId="7BDB2BCD" w:rsidR="00FA1650" w:rsidRPr="00510A60" w:rsidRDefault="7D602FE5" w:rsidP="45DDE161">
            <w:pPr>
              <w:pStyle w:val="ListParagraph"/>
              <w:spacing w:after="60"/>
              <w:rPr>
                <w:rFonts w:ascii="Arial" w:hAnsi="Arial"/>
                <w:color w:val="000000" w:themeColor="text1"/>
              </w:rPr>
            </w:pPr>
            <w:r w:rsidRPr="00510A60">
              <w:rPr>
                <w:rFonts w:ascii="Arial" w:hAnsi="Arial"/>
                <w:color w:val="000000" w:themeColor="text1"/>
              </w:rPr>
              <w:t>Acts as an ambassador for the values and behaviours of the desired organisational culture, Te Mauri o Rongo</w:t>
            </w:r>
            <w:r w:rsidR="00FA1650" w:rsidRPr="00510A60">
              <w:rPr>
                <w:color w:val="000000" w:themeColor="text1"/>
                <w:vertAlign w:val="superscript"/>
              </w:rPr>
              <w:footnoteReference w:id="2"/>
            </w:r>
            <w:r w:rsidRPr="00510A60">
              <w:rPr>
                <w:rFonts w:ascii="Arial" w:hAnsi="Arial"/>
                <w:color w:val="000000" w:themeColor="text1"/>
              </w:rPr>
              <w:t>, ensuring unification of diverse individuals and teams whilst supporting positive local cultures to be retained and strengthened, and driving performance through effective teamwork and empowerment to achieve current and future service delivery</w:t>
            </w:r>
          </w:p>
          <w:p w14:paraId="52E2EEA5" w14:textId="222C6277" w:rsidR="00FA1650" w:rsidRPr="00510A60" w:rsidRDefault="7D602FE5" w:rsidP="45DDE161">
            <w:pPr>
              <w:pStyle w:val="ListParagraph"/>
              <w:spacing w:after="60"/>
              <w:rPr>
                <w:rFonts w:ascii="Arial" w:hAnsi="Arial"/>
                <w:color w:val="000000" w:themeColor="text1"/>
              </w:rPr>
            </w:pPr>
            <w:r w:rsidRPr="00510A60">
              <w:rPr>
                <w:rFonts w:ascii="Arial" w:hAnsi="Arial"/>
                <w:color w:val="000000" w:themeColor="text1"/>
              </w:rPr>
              <w:lastRenderedPageBreak/>
              <w:t xml:space="preserve">Leads and develops the team </w:t>
            </w:r>
            <w:r w:rsidR="00172E96" w:rsidRPr="00510A60">
              <w:rPr>
                <w:rFonts w:ascii="Arial" w:hAnsi="Arial"/>
                <w:color w:val="000000" w:themeColor="text1"/>
              </w:rPr>
              <w:t>in their district</w:t>
            </w:r>
            <w:r w:rsidR="00C42F27" w:rsidRPr="00DE427D">
              <w:rPr>
                <w:rFonts w:ascii="Arial" w:hAnsi="Arial"/>
                <w:color w:val="000000" w:themeColor="text1"/>
              </w:rPr>
              <w:t>,</w:t>
            </w:r>
            <w:r w:rsidR="00172E96" w:rsidRPr="00510A60">
              <w:rPr>
                <w:rFonts w:ascii="Arial" w:hAnsi="Arial"/>
                <w:color w:val="000000" w:themeColor="text1"/>
              </w:rPr>
              <w:t xml:space="preserve"> </w:t>
            </w:r>
            <w:r w:rsidRPr="00510A60">
              <w:rPr>
                <w:rFonts w:ascii="Arial" w:hAnsi="Arial"/>
                <w:color w:val="000000" w:themeColor="text1"/>
              </w:rPr>
              <w:t>so Te Whatu Ora has the skills and performance outcomes it requires now and for the future, supporting diversity of leadership to develop – Māori, Pacific, people with disabilities, and others</w:t>
            </w:r>
          </w:p>
          <w:p w14:paraId="761D251E" w14:textId="2A28066D" w:rsidR="00FA1650" w:rsidRPr="00510A60" w:rsidRDefault="4967E199" w:rsidP="45DDE161">
            <w:pPr>
              <w:pStyle w:val="ListParagraph"/>
              <w:spacing w:after="60"/>
              <w:rPr>
                <w:rFonts w:ascii="Arial" w:hAnsi="Arial"/>
                <w:color w:val="000000" w:themeColor="text1"/>
              </w:rPr>
            </w:pPr>
            <w:r w:rsidRPr="00510A60">
              <w:rPr>
                <w:rFonts w:ascii="Arial" w:hAnsi="Arial"/>
                <w:color w:val="000000" w:themeColor="text1"/>
              </w:rPr>
              <w:t xml:space="preserve">Supports the development of a </w:t>
            </w:r>
            <w:r w:rsidR="0086719E" w:rsidRPr="00DE427D">
              <w:rPr>
                <w:rFonts w:ascii="Arial" w:hAnsi="Arial"/>
                <w:color w:val="000000" w:themeColor="text1"/>
              </w:rPr>
              <w:t>high-quality</w:t>
            </w:r>
            <w:r w:rsidRPr="00510A60">
              <w:rPr>
                <w:rFonts w:ascii="Arial" w:hAnsi="Arial"/>
                <w:color w:val="000000" w:themeColor="text1"/>
              </w:rPr>
              <w:t xml:space="preserve"> training envir</w:t>
            </w:r>
            <w:r w:rsidR="17D1B08B" w:rsidRPr="00510A60">
              <w:rPr>
                <w:rFonts w:ascii="Arial" w:hAnsi="Arial"/>
                <w:color w:val="000000" w:themeColor="text1"/>
              </w:rPr>
              <w:t>onment throughout the organisation</w:t>
            </w:r>
            <w:r w:rsidR="00FA2E67" w:rsidRPr="00510A60">
              <w:rPr>
                <w:rFonts w:ascii="Arial" w:hAnsi="Arial"/>
                <w:color w:val="000000" w:themeColor="text1"/>
              </w:rPr>
              <w:t xml:space="preserve">, which </w:t>
            </w:r>
            <w:r w:rsidR="00BB247B" w:rsidRPr="00510A60">
              <w:rPr>
                <w:rFonts w:ascii="Arial" w:hAnsi="Arial"/>
                <w:color w:val="000000" w:themeColor="text1"/>
              </w:rPr>
              <w:t>recognises local and regional workforce requirements</w:t>
            </w:r>
            <w:r w:rsidR="17D1B08B" w:rsidRPr="00510A60">
              <w:rPr>
                <w:rFonts w:ascii="Arial" w:hAnsi="Arial"/>
                <w:color w:val="000000" w:themeColor="text1"/>
              </w:rPr>
              <w:t>.</w:t>
            </w:r>
          </w:p>
        </w:tc>
      </w:tr>
      <w:tr w:rsidR="00FA1650" w:rsidRPr="00EE57A8" w14:paraId="5C775129" w14:textId="77777777" w:rsidTr="0031572B">
        <w:trPr>
          <w:trHeight w:val="200"/>
        </w:trPr>
        <w:tc>
          <w:tcPr>
            <w:tcW w:w="2587" w:type="dxa"/>
            <w:shd w:val="clear" w:color="auto" w:fill="F2F2F2" w:themeFill="background1" w:themeFillShade="F2"/>
            <w:hideMark/>
          </w:tcPr>
          <w:p w14:paraId="63372142" w14:textId="77777777" w:rsidR="00FA1650" w:rsidRPr="00EE57A8" w:rsidRDefault="00FA1650" w:rsidP="006F1E00">
            <w:pPr>
              <w:spacing w:after="60" w:line="240" w:lineRule="auto"/>
              <w:rPr>
                <w:rFonts w:ascii="Arial" w:eastAsia="Calibri" w:hAnsi="Arial"/>
              </w:rPr>
            </w:pPr>
            <w:r w:rsidRPr="00EE57A8">
              <w:rPr>
                <w:rFonts w:ascii="Arial" w:eastAsia="Calibri" w:hAnsi="Arial"/>
                <w:b/>
                <w:bCs/>
              </w:rPr>
              <w:lastRenderedPageBreak/>
              <w:t>Strategic Health Outcomes</w:t>
            </w:r>
          </w:p>
        </w:tc>
        <w:tc>
          <w:tcPr>
            <w:tcW w:w="8612" w:type="dxa"/>
            <w:shd w:val="clear" w:color="auto" w:fill="auto"/>
            <w:hideMark/>
          </w:tcPr>
          <w:p w14:paraId="218C6134" w14:textId="77777777" w:rsidR="00A4619A" w:rsidRDefault="7D602FE5" w:rsidP="009B4BCE">
            <w:pPr>
              <w:pStyle w:val="ListParagraph"/>
              <w:spacing w:after="60"/>
              <w:rPr>
                <w:rFonts w:ascii="Arial" w:hAnsi="Arial"/>
                <w:color w:val="000000" w:themeColor="text1"/>
              </w:rPr>
            </w:pPr>
            <w:r w:rsidRPr="00A4619A">
              <w:rPr>
                <w:rFonts w:ascii="Arial" w:hAnsi="Arial"/>
                <w:color w:val="000000" w:themeColor="text1"/>
              </w:rPr>
              <w:t>Works collaboratively with other business units and across sectors, to collectively contribute to the strategic health outcomes outlined in the Pae Ora (Healthy Futures) Act 2022</w:t>
            </w:r>
            <w:r w:rsidR="00FA1650" w:rsidRPr="00EE57A8">
              <w:rPr>
                <w:color w:val="000000" w:themeColor="text1"/>
                <w:vertAlign w:val="superscript"/>
              </w:rPr>
              <w:footnoteReference w:id="3"/>
            </w:r>
            <w:r w:rsidRPr="00A4619A">
              <w:rPr>
                <w:rFonts w:ascii="Arial" w:hAnsi="Arial"/>
                <w:color w:val="000000" w:themeColor="text1"/>
              </w:rPr>
              <w:t>.</w:t>
            </w:r>
          </w:p>
          <w:p w14:paraId="13EB7814" w14:textId="59CD4C03" w:rsidR="003A28FF" w:rsidRPr="00A4619A" w:rsidRDefault="003A28FF" w:rsidP="009B4BCE">
            <w:pPr>
              <w:pStyle w:val="ListParagraph"/>
              <w:spacing w:after="60"/>
              <w:rPr>
                <w:rFonts w:ascii="Arial" w:hAnsi="Arial"/>
                <w:color w:val="000000" w:themeColor="text1"/>
              </w:rPr>
            </w:pPr>
            <w:r w:rsidRPr="00A4619A">
              <w:rPr>
                <w:rFonts w:ascii="Arial" w:hAnsi="Arial"/>
                <w:color w:val="000000" w:themeColor="text1"/>
              </w:rPr>
              <w:t xml:space="preserve">Supports </w:t>
            </w:r>
            <w:r w:rsidR="00192633" w:rsidRPr="00A4619A">
              <w:rPr>
                <w:rFonts w:ascii="Arial" w:hAnsi="Arial"/>
                <w:color w:val="000000" w:themeColor="text1"/>
              </w:rPr>
              <w:t>compliance with the code of expectations for consumer engagement</w:t>
            </w:r>
          </w:p>
          <w:p w14:paraId="108F1723" w14:textId="5B520563" w:rsidR="00FA1650" w:rsidRPr="00EE57A8" w:rsidRDefault="60E5AD3B" w:rsidP="7F597A6F">
            <w:pPr>
              <w:pStyle w:val="ListParagraph"/>
              <w:spacing w:after="60"/>
              <w:rPr>
                <w:rFonts w:ascii="Arial" w:hAnsi="Arial"/>
                <w:color w:val="000000" w:themeColor="text1"/>
              </w:rPr>
            </w:pPr>
            <w:r w:rsidRPr="00EE57A8">
              <w:rPr>
                <w:rFonts w:ascii="Arial" w:hAnsi="Arial"/>
                <w:color w:val="000000" w:themeColor="text1"/>
              </w:rPr>
              <w:t>Te Tiriti o Waitangi – is focused on the pursuit of Māori health gain as well as achieving equitable health outcomes for Māori. Support</w:t>
            </w:r>
            <w:r w:rsidR="30C0E83A" w:rsidRPr="00EE57A8">
              <w:rPr>
                <w:rFonts w:ascii="Arial" w:hAnsi="Arial"/>
                <w:color w:val="000000" w:themeColor="text1"/>
              </w:rPr>
              <w:t>s</w:t>
            </w:r>
            <w:r w:rsidRPr="00EE57A8">
              <w:rPr>
                <w:rFonts w:ascii="Arial" w:hAnsi="Arial"/>
                <w:color w:val="000000" w:themeColor="text1"/>
              </w:rPr>
              <w:t xml:space="preserve"> tangata whenua and mana whenua</w:t>
            </w:r>
            <w:r w:rsidR="42249FA5" w:rsidRPr="00EE57A8">
              <w:rPr>
                <w:rFonts w:ascii="Arial" w:hAnsi="Arial"/>
                <w:color w:val="000000" w:themeColor="text1"/>
              </w:rPr>
              <w:t xml:space="preserve"> </w:t>
            </w:r>
            <w:r w:rsidRPr="00EE57A8">
              <w:rPr>
                <w:rFonts w:ascii="Arial" w:hAnsi="Arial"/>
                <w:color w:val="000000" w:themeColor="text1"/>
              </w:rPr>
              <w:t>led change to deliver mana motuhake and Māori self-determination in the design, delivery, and monitoring of health care. Actively supports kaimahi Māori by improving attraction, recruitment, retention, development, and leadership, and te ao Māori is reflected in all that we do.</w:t>
            </w:r>
          </w:p>
        </w:tc>
      </w:tr>
      <w:tr w:rsidR="00FA1650" w:rsidRPr="00EE57A8" w14:paraId="43F22A38" w14:textId="77777777" w:rsidTr="0031572B">
        <w:trPr>
          <w:trHeight w:val="1235"/>
        </w:trPr>
        <w:tc>
          <w:tcPr>
            <w:tcW w:w="2587" w:type="dxa"/>
            <w:shd w:val="clear" w:color="auto" w:fill="F2F2F2" w:themeFill="background1" w:themeFillShade="F2"/>
            <w:hideMark/>
          </w:tcPr>
          <w:p w14:paraId="68717B9E" w14:textId="77777777" w:rsidR="00FA1650" w:rsidRPr="00EE57A8" w:rsidRDefault="00FA1650" w:rsidP="006F1E00">
            <w:pPr>
              <w:spacing w:after="60" w:line="240" w:lineRule="auto"/>
              <w:rPr>
                <w:rFonts w:ascii="Arial" w:eastAsia="Calibri" w:hAnsi="Arial"/>
                <w:b/>
                <w:bCs/>
              </w:rPr>
            </w:pPr>
            <w:r w:rsidRPr="00EE57A8">
              <w:rPr>
                <w:rFonts w:ascii="Arial" w:eastAsia="Calibri" w:hAnsi="Arial"/>
                <w:b/>
                <w:bCs/>
              </w:rPr>
              <w:t>Planning, direction, and operational management</w:t>
            </w:r>
          </w:p>
          <w:p w14:paraId="64A0418D" w14:textId="77777777" w:rsidR="00FA1650" w:rsidRPr="00EE57A8" w:rsidRDefault="00FA1650" w:rsidP="006F1E00">
            <w:pPr>
              <w:spacing w:after="60" w:line="240" w:lineRule="auto"/>
              <w:rPr>
                <w:rFonts w:ascii="Arial" w:eastAsia="Calibri" w:hAnsi="Arial"/>
                <w:i/>
                <w:iCs/>
              </w:rPr>
            </w:pPr>
          </w:p>
        </w:tc>
        <w:tc>
          <w:tcPr>
            <w:tcW w:w="8612" w:type="dxa"/>
            <w:shd w:val="clear" w:color="auto" w:fill="auto"/>
            <w:hideMark/>
          </w:tcPr>
          <w:p w14:paraId="6CD68E96" w14:textId="77777777" w:rsidR="0052347E" w:rsidRDefault="00FA1650" w:rsidP="00D41DB8">
            <w:pPr>
              <w:pStyle w:val="ListParagraph"/>
              <w:numPr>
                <w:ilvl w:val="0"/>
                <w:numId w:val="22"/>
              </w:numPr>
              <w:spacing w:after="60"/>
              <w:rPr>
                <w:rFonts w:ascii="Arial" w:hAnsi="Arial"/>
                <w:color w:val="000000" w:themeColor="text1"/>
              </w:rPr>
            </w:pPr>
            <w:r w:rsidRPr="0052347E">
              <w:rPr>
                <w:rFonts w:ascii="Arial" w:hAnsi="Arial"/>
                <w:color w:val="000000" w:themeColor="text1"/>
              </w:rPr>
              <w:t>Thinks, plans, and acts strategically. Engages the</w:t>
            </w:r>
            <w:r w:rsidR="00EB03D0" w:rsidRPr="0052347E">
              <w:rPr>
                <w:rFonts w:ascii="Arial" w:hAnsi="Arial"/>
                <w:color w:val="000000" w:themeColor="text1"/>
              </w:rPr>
              <w:t>ir</w:t>
            </w:r>
            <w:r w:rsidRPr="0052347E">
              <w:rPr>
                <w:rFonts w:ascii="Arial" w:hAnsi="Arial"/>
                <w:color w:val="000000" w:themeColor="text1"/>
              </w:rPr>
              <w:t xml:space="preserve"> team in the vision and positions the team to meet current and future needs</w:t>
            </w:r>
          </w:p>
          <w:p w14:paraId="53B5A142" w14:textId="7E28EED3" w:rsidR="00FA1650" w:rsidRPr="0052347E" w:rsidRDefault="00FA1650" w:rsidP="00D41DB8">
            <w:pPr>
              <w:pStyle w:val="ListParagraph"/>
              <w:numPr>
                <w:ilvl w:val="0"/>
                <w:numId w:val="22"/>
              </w:numPr>
              <w:spacing w:after="60"/>
              <w:rPr>
                <w:rFonts w:ascii="Arial" w:hAnsi="Arial"/>
                <w:color w:val="000000" w:themeColor="text1"/>
              </w:rPr>
            </w:pPr>
            <w:r w:rsidRPr="0052347E">
              <w:rPr>
                <w:rFonts w:ascii="Arial" w:hAnsi="Arial"/>
                <w:color w:val="000000" w:themeColor="text1"/>
              </w:rPr>
              <w:t>Leads the development and implementation of strategies, plans, frameworks for the</w:t>
            </w:r>
            <w:r w:rsidR="00EB03D0" w:rsidRPr="0052347E">
              <w:rPr>
                <w:rFonts w:ascii="Arial" w:hAnsi="Arial"/>
                <w:color w:val="000000" w:themeColor="text1"/>
              </w:rPr>
              <w:t>ir</w:t>
            </w:r>
            <w:r w:rsidRPr="0052347E">
              <w:rPr>
                <w:rFonts w:ascii="Arial" w:hAnsi="Arial"/>
                <w:color w:val="000000" w:themeColor="text1"/>
              </w:rPr>
              <w:t xml:space="preserve"> team, function, or business unit performance, and drives performance and delivery against objectives</w:t>
            </w:r>
          </w:p>
          <w:p w14:paraId="79F84168" w14:textId="77777777" w:rsidR="00FA1650" w:rsidRPr="00EE57A8" w:rsidRDefault="00FA1650" w:rsidP="006F1E00">
            <w:pPr>
              <w:pStyle w:val="ListParagraph"/>
              <w:numPr>
                <w:ilvl w:val="0"/>
                <w:numId w:val="22"/>
              </w:numPr>
              <w:spacing w:after="60"/>
              <w:rPr>
                <w:rFonts w:ascii="Arial" w:hAnsi="Arial"/>
                <w:color w:val="000000" w:themeColor="text1"/>
              </w:rPr>
            </w:pPr>
            <w:r w:rsidRPr="00EE57A8">
              <w:rPr>
                <w:rFonts w:ascii="Arial" w:hAnsi="Arial"/>
                <w:color w:val="000000" w:themeColor="text1"/>
              </w:rPr>
              <w:t>Business planning, monitoring, and reporting, budget, and resource management effectiveness.</w:t>
            </w:r>
          </w:p>
        </w:tc>
      </w:tr>
      <w:tr w:rsidR="00FA1650" w:rsidRPr="0035484A" w14:paraId="35237699" w14:textId="77777777" w:rsidTr="0031572B">
        <w:trPr>
          <w:trHeight w:val="200"/>
        </w:trPr>
        <w:tc>
          <w:tcPr>
            <w:tcW w:w="2587" w:type="dxa"/>
            <w:shd w:val="clear" w:color="auto" w:fill="F2F2F2" w:themeFill="background1" w:themeFillShade="F2"/>
          </w:tcPr>
          <w:p w14:paraId="3C4A6E80" w14:textId="77777777" w:rsidR="00FA1650" w:rsidRPr="00EE57A8" w:rsidRDefault="00FA1650" w:rsidP="006F1E00">
            <w:pPr>
              <w:spacing w:after="60" w:line="240" w:lineRule="auto"/>
              <w:rPr>
                <w:rFonts w:ascii="Arial" w:eastAsia="Calibri" w:hAnsi="Arial"/>
                <w:b/>
                <w:bCs/>
              </w:rPr>
            </w:pPr>
            <w:r w:rsidRPr="00EE57A8">
              <w:rPr>
                <w:rFonts w:ascii="Arial" w:eastAsia="Calibri" w:hAnsi="Arial"/>
                <w:b/>
                <w:bCs/>
              </w:rPr>
              <w:t>Achieving Equitable Outcomes</w:t>
            </w:r>
          </w:p>
          <w:p w14:paraId="0E7DFB45" w14:textId="77777777" w:rsidR="00FA1650" w:rsidRPr="00EE57A8" w:rsidRDefault="00FA1650" w:rsidP="006F1E00">
            <w:pPr>
              <w:spacing w:after="60" w:line="240" w:lineRule="auto"/>
              <w:rPr>
                <w:rFonts w:ascii="Arial" w:eastAsia="Calibri" w:hAnsi="Arial"/>
              </w:rPr>
            </w:pPr>
          </w:p>
        </w:tc>
        <w:tc>
          <w:tcPr>
            <w:tcW w:w="8612" w:type="dxa"/>
            <w:shd w:val="clear" w:color="auto" w:fill="auto"/>
            <w:hideMark/>
          </w:tcPr>
          <w:p w14:paraId="121D4695" w14:textId="6FE3FBFF" w:rsidR="00FA1650" w:rsidRPr="00EE57A8" w:rsidRDefault="60E5AD3B" w:rsidP="7F597A6F">
            <w:pPr>
              <w:pStyle w:val="ListParagraph"/>
              <w:spacing w:after="60"/>
              <w:rPr>
                <w:rFonts w:ascii="Arial" w:hAnsi="Arial"/>
                <w:color w:val="000000" w:themeColor="text1"/>
              </w:rPr>
            </w:pPr>
            <w:r w:rsidRPr="00EE57A8">
              <w:rPr>
                <w:rFonts w:ascii="Arial" w:hAnsi="Arial"/>
                <w:color w:val="000000" w:themeColor="text1"/>
              </w:rPr>
              <w:t>Role models a change in the way we work to improve health outcomes, equity for Māori, as well as Pacific</w:t>
            </w:r>
            <w:r w:rsidR="79D9315A" w:rsidRPr="00EE57A8">
              <w:rPr>
                <w:rFonts w:ascii="Arial" w:hAnsi="Arial"/>
                <w:color w:val="000000" w:themeColor="text1"/>
              </w:rPr>
              <w:t xml:space="preserve"> People</w:t>
            </w:r>
            <w:r w:rsidRPr="00EE57A8">
              <w:rPr>
                <w:rFonts w:ascii="Arial" w:hAnsi="Arial"/>
                <w:color w:val="000000" w:themeColor="text1"/>
              </w:rPr>
              <w:t>, Whaikaha, and other groups, that achieves the goals of Pae Ora</w:t>
            </w:r>
          </w:p>
          <w:p w14:paraId="082984AB" w14:textId="77777777" w:rsidR="00FA1650" w:rsidRPr="00EE57A8" w:rsidRDefault="00FA1650" w:rsidP="006F1E00">
            <w:pPr>
              <w:pStyle w:val="ListParagraph"/>
              <w:numPr>
                <w:ilvl w:val="0"/>
                <w:numId w:val="22"/>
              </w:numPr>
              <w:spacing w:after="60"/>
              <w:rPr>
                <w:rFonts w:ascii="Arial" w:hAnsi="Arial"/>
                <w:color w:val="000000" w:themeColor="text1"/>
              </w:rPr>
            </w:pPr>
            <w:r w:rsidRPr="00EE57A8">
              <w:rPr>
                <w:rFonts w:ascii="Arial" w:hAnsi="Arial"/>
                <w:color w:val="000000" w:themeColor="text1"/>
              </w:rPr>
              <w:t xml:space="preserve">Leads the team’s equity commitments to achieve business unit’s equity outcomes </w:t>
            </w:r>
          </w:p>
          <w:p w14:paraId="3BD352FD" w14:textId="344F9068" w:rsidR="00FA1650" w:rsidRPr="00EE57A8" w:rsidRDefault="60E5AD3B" w:rsidP="7F597A6F">
            <w:pPr>
              <w:pStyle w:val="ListParagraph"/>
              <w:spacing w:after="60"/>
              <w:rPr>
                <w:rFonts w:ascii="Arial" w:hAnsi="Arial"/>
                <w:color w:val="000000" w:themeColor="text1"/>
              </w:rPr>
            </w:pPr>
            <w:r w:rsidRPr="00EE57A8">
              <w:rPr>
                <w:rFonts w:ascii="Arial" w:hAnsi="Arial"/>
                <w:color w:val="000000" w:themeColor="text1"/>
              </w:rPr>
              <w:t>Develops a culturally safe workforce, reflecting our diverse community, and better understanding own cultural perspectives to bring awareness and how this may unconsciously impact interactions and service delivery, to advance work across a range of social contexts. Including, to partner effectively with Manatū Hauora</w:t>
            </w:r>
            <w:r w:rsidR="282297F7" w:rsidRPr="00EE57A8">
              <w:rPr>
                <w:rFonts w:ascii="Arial" w:hAnsi="Arial"/>
                <w:color w:val="000000" w:themeColor="text1"/>
              </w:rPr>
              <w:t xml:space="preserve"> and other relevant agencies</w:t>
            </w:r>
            <w:r w:rsidRPr="00EE57A8">
              <w:rPr>
                <w:rFonts w:ascii="Arial" w:hAnsi="Arial"/>
                <w:color w:val="000000" w:themeColor="text1"/>
              </w:rPr>
              <w:t xml:space="preserve"> in advancing Māori health aspiration and outcomes.</w:t>
            </w:r>
          </w:p>
        </w:tc>
      </w:tr>
      <w:tr w:rsidR="00FA1650" w:rsidRPr="0035484A" w14:paraId="60706DAA" w14:textId="77777777" w:rsidTr="0031572B">
        <w:trPr>
          <w:trHeight w:val="200"/>
        </w:trPr>
        <w:tc>
          <w:tcPr>
            <w:tcW w:w="2587" w:type="dxa"/>
            <w:shd w:val="clear" w:color="auto" w:fill="F2F2F2" w:themeFill="background1" w:themeFillShade="F2"/>
          </w:tcPr>
          <w:p w14:paraId="2C899863" w14:textId="77777777" w:rsidR="00FA1650" w:rsidRPr="00EE57A8" w:rsidRDefault="00FA1650" w:rsidP="006F1E00">
            <w:pPr>
              <w:spacing w:after="60" w:line="240" w:lineRule="auto"/>
              <w:rPr>
                <w:rFonts w:ascii="Arial" w:eastAsia="Calibri" w:hAnsi="Arial"/>
                <w:b/>
                <w:bCs/>
              </w:rPr>
            </w:pPr>
            <w:r w:rsidRPr="00EE57A8">
              <w:rPr>
                <w:rFonts w:ascii="Arial" w:eastAsia="Calibri" w:hAnsi="Arial"/>
                <w:b/>
                <w:bCs/>
              </w:rPr>
              <w:t>Collaboration and Relationship Management</w:t>
            </w:r>
          </w:p>
        </w:tc>
        <w:tc>
          <w:tcPr>
            <w:tcW w:w="8612" w:type="dxa"/>
            <w:shd w:val="clear" w:color="auto" w:fill="auto"/>
          </w:tcPr>
          <w:p w14:paraId="35A7C869" w14:textId="7985CBFA" w:rsidR="00FA1650" w:rsidRPr="00EE57A8" w:rsidRDefault="00FA1650" w:rsidP="006F1E00">
            <w:pPr>
              <w:pStyle w:val="ListParagraph"/>
              <w:numPr>
                <w:ilvl w:val="0"/>
                <w:numId w:val="22"/>
              </w:numPr>
              <w:spacing w:after="60"/>
              <w:rPr>
                <w:rFonts w:ascii="Arial" w:hAnsi="Arial"/>
                <w:color w:val="000000" w:themeColor="text1"/>
              </w:rPr>
            </w:pPr>
            <w:r w:rsidRPr="00EE57A8">
              <w:rPr>
                <w:rFonts w:ascii="Arial" w:hAnsi="Arial"/>
                <w:color w:val="000000" w:themeColor="text1"/>
              </w:rPr>
              <w:t>Builds mutually beneficial partnerships internally and externally with inter-dependent stakeholders across different organisational and community representation including hapu and iwi, required to achieve sustainable performance outcomes</w:t>
            </w:r>
          </w:p>
          <w:p w14:paraId="00C031B3" w14:textId="38DAF568" w:rsidR="00FA1650" w:rsidRPr="00EE57A8" w:rsidRDefault="60E5AD3B" w:rsidP="7F597A6F">
            <w:pPr>
              <w:pStyle w:val="ListParagraph"/>
              <w:spacing w:after="60"/>
              <w:rPr>
                <w:rFonts w:ascii="Arial" w:hAnsi="Arial"/>
                <w:color w:val="000000" w:themeColor="text1"/>
              </w:rPr>
            </w:pPr>
            <w:r w:rsidRPr="00EE57A8">
              <w:rPr>
                <w:rFonts w:ascii="Arial" w:hAnsi="Arial"/>
                <w:color w:val="000000" w:themeColor="text1"/>
              </w:rPr>
              <w:t xml:space="preserve">Works with peers in </w:t>
            </w:r>
            <w:r w:rsidR="29FAAB9D" w:rsidRPr="00EE57A8">
              <w:rPr>
                <w:rFonts w:ascii="Arial" w:hAnsi="Arial"/>
                <w:color w:val="000000" w:themeColor="text1"/>
              </w:rPr>
              <w:t>Hauora Māori Service Directorate</w:t>
            </w:r>
            <w:r w:rsidRPr="00EE57A8">
              <w:rPr>
                <w:rFonts w:ascii="Arial" w:hAnsi="Arial"/>
                <w:color w:val="000000" w:themeColor="text1"/>
              </w:rPr>
              <w:t xml:space="preserve"> and Pacific Health Business Unit, and others, to ensure the voice of and direct aspirations of Māori and Pacific People are reflected in planning and delivery of services</w:t>
            </w:r>
          </w:p>
          <w:p w14:paraId="683F536D" w14:textId="77777777" w:rsidR="00FA1650" w:rsidRPr="00EE57A8" w:rsidRDefault="00FA1650" w:rsidP="006F1E00">
            <w:pPr>
              <w:pStyle w:val="ListParagraph"/>
              <w:numPr>
                <w:ilvl w:val="0"/>
                <w:numId w:val="22"/>
              </w:numPr>
              <w:spacing w:after="60"/>
              <w:rPr>
                <w:rFonts w:ascii="Arial" w:hAnsi="Arial"/>
                <w:color w:val="000000" w:themeColor="text1"/>
              </w:rPr>
            </w:pPr>
            <w:r w:rsidRPr="00EE57A8">
              <w:rPr>
                <w:rFonts w:ascii="Arial" w:hAnsi="Arial"/>
                <w:color w:val="000000" w:themeColor="text1"/>
              </w:rPr>
              <w:t>Role models effective team player behaviour and works to support inclusive, productive interactions and service delivery by actively breaking-down silo thinking and behaviour, especially at decision making level, to allow for best work. Collegially supports others to do the same.</w:t>
            </w:r>
          </w:p>
        </w:tc>
      </w:tr>
      <w:tr w:rsidR="00FA1650" w:rsidRPr="0035484A" w14:paraId="557525C0" w14:textId="77777777" w:rsidTr="0031572B">
        <w:trPr>
          <w:trHeight w:val="200"/>
        </w:trPr>
        <w:tc>
          <w:tcPr>
            <w:tcW w:w="2587" w:type="dxa"/>
            <w:shd w:val="clear" w:color="auto" w:fill="F2F2F2" w:themeFill="background1" w:themeFillShade="F2"/>
          </w:tcPr>
          <w:p w14:paraId="542BFBBB" w14:textId="77777777" w:rsidR="00FA1650" w:rsidRPr="00EE57A8" w:rsidRDefault="00FA1650" w:rsidP="006F1E00">
            <w:pPr>
              <w:spacing w:after="60" w:line="240" w:lineRule="auto"/>
              <w:rPr>
                <w:rFonts w:ascii="Arial" w:eastAsia="Calibri" w:hAnsi="Arial"/>
                <w:b/>
                <w:bCs/>
              </w:rPr>
            </w:pPr>
            <w:r w:rsidRPr="00EE57A8">
              <w:rPr>
                <w:rFonts w:ascii="Arial" w:eastAsia="Calibri" w:hAnsi="Arial"/>
                <w:b/>
                <w:bCs/>
              </w:rPr>
              <w:t>Health &amp; Safety, Compliance and Reporting</w:t>
            </w:r>
          </w:p>
        </w:tc>
        <w:tc>
          <w:tcPr>
            <w:tcW w:w="8612" w:type="dxa"/>
            <w:shd w:val="clear" w:color="auto" w:fill="auto"/>
          </w:tcPr>
          <w:p w14:paraId="36652122" w14:textId="07EFB015" w:rsidR="00FA1650" w:rsidRPr="00EE57A8" w:rsidRDefault="00FA1650" w:rsidP="006F1E00">
            <w:pPr>
              <w:pStyle w:val="ListParagraph"/>
              <w:numPr>
                <w:ilvl w:val="0"/>
                <w:numId w:val="22"/>
              </w:numPr>
              <w:spacing w:after="60"/>
              <w:rPr>
                <w:rFonts w:ascii="Arial" w:hAnsi="Arial"/>
                <w:color w:val="000000" w:themeColor="text1"/>
              </w:rPr>
            </w:pPr>
            <w:r w:rsidRPr="00EE57A8">
              <w:t xml:space="preserve">Takes all </w:t>
            </w:r>
            <w:r w:rsidRPr="00EE57A8">
              <w:rPr>
                <w:rFonts w:ascii="Arial" w:hAnsi="Arial"/>
                <w:color w:val="000000" w:themeColor="text1"/>
              </w:rPr>
              <w:t>reasonably practicable steps to eliminate and mitigate risks and hazards in the workplace that could cause harm, placing employee, contractor and others’ health, safety, and wellbeing centrally, alongside high-quality patient outcomes</w:t>
            </w:r>
          </w:p>
          <w:p w14:paraId="60B4D3EA" w14:textId="13B0FD3C" w:rsidR="00FA1650" w:rsidRPr="00EE57A8" w:rsidRDefault="00FA1650" w:rsidP="006F1E00">
            <w:pPr>
              <w:pStyle w:val="ListParagraph"/>
              <w:numPr>
                <w:ilvl w:val="0"/>
                <w:numId w:val="22"/>
              </w:numPr>
              <w:spacing w:after="60"/>
              <w:rPr>
                <w:rFonts w:ascii="Arial" w:hAnsi="Arial"/>
                <w:color w:val="000000" w:themeColor="text1"/>
              </w:rPr>
            </w:pPr>
            <w:r w:rsidRPr="00EE57A8">
              <w:rPr>
                <w:rFonts w:ascii="Arial" w:hAnsi="Arial"/>
                <w:color w:val="000000" w:themeColor="text1"/>
              </w:rPr>
              <w:t>Ensures active management and compliance with all relevant statutory, safety and regulatory requirements applicable to the team</w:t>
            </w:r>
          </w:p>
          <w:p w14:paraId="1432AB8D" w14:textId="1142BB79" w:rsidR="00FA1650" w:rsidRPr="00EE57A8" w:rsidRDefault="00FA1650" w:rsidP="006F1E00">
            <w:pPr>
              <w:pStyle w:val="ListParagraph"/>
              <w:numPr>
                <w:ilvl w:val="0"/>
                <w:numId w:val="22"/>
              </w:numPr>
              <w:spacing w:after="60"/>
              <w:rPr>
                <w:rFonts w:ascii="Arial" w:hAnsi="Arial"/>
                <w:color w:val="000000" w:themeColor="text1"/>
              </w:rPr>
            </w:pPr>
            <w:r w:rsidRPr="00EE57A8">
              <w:rPr>
                <w:rFonts w:ascii="Arial" w:hAnsi="Arial"/>
                <w:color w:val="000000" w:themeColor="text1"/>
              </w:rPr>
              <w:t>Takes responsibility to ensure appropriate risk reporting, management and mitigation activities are in place</w:t>
            </w:r>
          </w:p>
          <w:p w14:paraId="76EBF724" w14:textId="77777777" w:rsidR="00FA1650" w:rsidRPr="00EE57A8" w:rsidRDefault="00FA1650" w:rsidP="006F1E00">
            <w:pPr>
              <w:pStyle w:val="ListParagraph"/>
              <w:numPr>
                <w:ilvl w:val="0"/>
                <w:numId w:val="22"/>
              </w:numPr>
              <w:spacing w:after="60"/>
              <w:rPr>
                <w:color w:val="000000" w:themeColor="text1"/>
              </w:rPr>
            </w:pPr>
            <w:r w:rsidRPr="00EE57A8">
              <w:rPr>
                <w:rFonts w:ascii="Arial" w:hAnsi="Arial"/>
                <w:color w:val="000000" w:themeColor="text1"/>
              </w:rPr>
              <w:t>Understands, and operates within the financial and operational delegations of their role, ensurin</w:t>
            </w:r>
            <w:r w:rsidRPr="00EE57A8">
              <w:t>g peers and team members are also similarly aware.</w:t>
            </w:r>
          </w:p>
        </w:tc>
      </w:tr>
      <w:tr w:rsidR="00FA1650" w:rsidRPr="0035484A" w14:paraId="576C3F6C" w14:textId="77777777" w:rsidTr="0031572B">
        <w:trPr>
          <w:trHeight w:val="113"/>
        </w:trPr>
        <w:tc>
          <w:tcPr>
            <w:tcW w:w="11199" w:type="dxa"/>
            <w:gridSpan w:val="2"/>
            <w:shd w:val="clear" w:color="auto" w:fill="auto"/>
          </w:tcPr>
          <w:p w14:paraId="0A361264" w14:textId="77777777" w:rsidR="00FA1650" w:rsidRPr="0035484A" w:rsidRDefault="00FA1650" w:rsidP="006F1E00">
            <w:pPr>
              <w:tabs>
                <w:tab w:val="num" w:pos="416"/>
              </w:tabs>
              <w:spacing w:after="100" w:afterAutospacing="1" w:line="240" w:lineRule="auto"/>
              <w:rPr>
                <w:rFonts w:ascii="Arial" w:eastAsia="Calibri" w:hAnsi="Arial"/>
                <w:highlight w:val="yellow"/>
              </w:rPr>
            </w:pPr>
          </w:p>
        </w:tc>
      </w:tr>
    </w:tbl>
    <w:p w14:paraId="35B2112C" w14:textId="77777777" w:rsidR="0031572B" w:rsidRDefault="0031572B">
      <w:r>
        <w:br w:type="page"/>
      </w:r>
    </w:p>
    <w:tbl>
      <w:tblPr>
        <w:tblW w:w="11407" w:type="dxa"/>
        <w:tblInd w:w="-861" w:type="dxa"/>
        <w:tblBorders>
          <w:top w:val="single" w:sz="4" w:space="0" w:color="13294B" w:themeColor="accent1"/>
          <w:left w:val="single" w:sz="8" w:space="0" w:color="FFFFFF"/>
          <w:bottom w:val="single" w:sz="4" w:space="0" w:color="13294B" w:themeColor="accent1"/>
          <w:right w:val="single" w:sz="8" w:space="0" w:color="FFFFFF"/>
          <w:insideH w:val="single" w:sz="4" w:space="0" w:color="13294B" w:themeColor="accent1"/>
          <w:insideV w:val="single" w:sz="4" w:space="0" w:color="13294B" w:themeColor="accent1"/>
        </w:tblBorders>
        <w:tblCellMar>
          <w:top w:w="57" w:type="dxa"/>
          <w:left w:w="57" w:type="dxa"/>
          <w:bottom w:w="57" w:type="dxa"/>
          <w:right w:w="57" w:type="dxa"/>
        </w:tblCellMar>
        <w:tblLook w:val="0420" w:firstRow="1" w:lastRow="0" w:firstColumn="0" w:lastColumn="0" w:noHBand="0" w:noVBand="1"/>
      </w:tblPr>
      <w:tblGrid>
        <w:gridCol w:w="2587"/>
        <w:gridCol w:w="2128"/>
        <w:gridCol w:w="6484"/>
        <w:gridCol w:w="208"/>
      </w:tblGrid>
      <w:tr w:rsidR="00FA1650" w14:paraId="55CE0B6A" w14:textId="77777777" w:rsidTr="0031572B">
        <w:trPr>
          <w:gridAfter w:val="1"/>
          <w:wAfter w:w="208" w:type="dxa"/>
          <w:trHeight w:val="510"/>
        </w:trPr>
        <w:tc>
          <w:tcPr>
            <w:tcW w:w="11199" w:type="dxa"/>
            <w:gridSpan w:val="3"/>
            <w:shd w:val="clear" w:color="auto" w:fill="D4F4F6" w:themeFill="accent3" w:themeFillTint="66"/>
            <w:vAlign w:val="center"/>
            <w:hideMark/>
          </w:tcPr>
          <w:p w14:paraId="6EC9FBCE" w14:textId="000E0A69" w:rsidR="00FA1650" w:rsidRDefault="00FA1650" w:rsidP="006F1E00">
            <w:pPr>
              <w:spacing w:after="60" w:line="240" w:lineRule="auto"/>
              <w:rPr>
                <w:rFonts w:ascii="Arial" w:eastAsia="Calibri" w:hAnsi="Arial"/>
                <w:b/>
                <w:bCs/>
                <w:i/>
                <w:iCs/>
                <w:sz w:val="16"/>
                <w:szCs w:val="16"/>
              </w:rPr>
            </w:pPr>
            <w:r>
              <w:rPr>
                <w:rFonts w:ascii="Arial" w:eastAsia="Calibri" w:hAnsi="Arial"/>
                <w:b/>
                <w:bCs/>
              </w:rPr>
              <w:lastRenderedPageBreak/>
              <w:t xml:space="preserve">Key Relationships </w:t>
            </w:r>
          </w:p>
        </w:tc>
      </w:tr>
      <w:tr w:rsidR="00FA1650" w:rsidRPr="00E32394" w14:paraId="4E420668" w14:textId="77777777" w:rsidTr="0031572B">
        <w:trPr>
          <w:trHeight w:val="780"/>
        </w:trPr>
        <w:tc>
          <w:tcPr>
            <w:tcW w:w="4715" w:type="dxa"/>
            <w:gridSpan w:val="2"/>
            <w:shd w:val="clear" w:color="auto" w:fill="auto"/>
          </w:tcPr>
          <w:p w14:paraId="5C98CBD4" w14:textId="77777777" w:rsidR="00FA1650" w:rsidRPr="00B4071E" w:rsidRDefault="00FA1650" w:rsidP="006F1E00">
            <w:pPr>
              <w:spacing w:after="60"/>
              <w:ind w:left="340" w:hanging="340"/>
              <w:rPr>
                <w:rFonts w:ascii="Arial" w:hAnsi="Arial"/>
                <w:b/>
                <w:bCs/>
              </w:rPr>
            </w:pPr>
            <w:r w:rsidRPr="00B4071E">
              <w:rPr>
                <w:rFonts w:ascii="Arial" w:hAnsi="Arial"/>
                <w:b/>
                <w:bCs/>
              </w:rPr>
              <w:t>External stakeholders</w:t>
            </w:r>
          </w:p>
          <w:p w14:paraId="3DB75383" w14:textId="77777777" w:rsidR="00696A8B" w:rsidRPr="00B4071E" w:rsidRDefault="00696A8B" w:rsidP="00696A8B">
            <w:pPr>
              <w:pStyle w:val="ListParagraph"/>
              <w:numPr>
                <w:ilvl w:val="0"/>
                <w:numId w:val="22"/>
              </w:numPr>
              <w:spacing w:after="60"/>
              <w:rPr>
                <w:rFonts w:ascii="Arial" w:hAnsi="Arial"/>
              </w:rPr>
            </w:pPr>
            <w:r w:rsidRPr="00B4071E">
              <w:t>Minister’s offices</w:t>
            </w:r>
          </w:p>
          <w:p w14:paraId="2F26B532" w14:textId="77777777" w:rsidR="001E7AE6" w:rsidRPr="00B4071E" w:rsidRDefault="001E7AE6" w:rsidP="00696A8B">
            <w:pPr>
              <w:pStyle w:val="TableBullet"/>
              <w:numPr>
                <w:ilvl w:val="0"/>
                <w:numId w:val="22"/>
              </w:numPr>
              <w:rPr>
                <w:rFonts w:ascii="Arial" w:hAnsi="Arial" w:cs="Arial"/>
                <w:noProof w:val="0"/>
                <w:sz w:val="18"/>
                <w:szCs w:val="18"/>
              </w:rPr>
            </w:pPr>
            <w:r w:rsidRPr="00B4071E">
              <w:rPr>
                <w:rFonts w:ascii="Arial" w:hAnsi="Arial" w:cs="Arial"/>
                <w:noProof w:val="0"/>
                <w:sz w:val="18"/>
                <w:szCs w:val="18"/>
              </w:rPr>
              <w:t>Private, Primary and Community providers</w:t>
            </w:r>
          </w:p>
          <w:p w14:paraId="199A57A4" w14:textId="63B06F01" w:rsidR="001E7AE6" w:rsidRPr="00B4071E" w:rsidRDefault="001E7AE6" w:rsidP="00696A8B">
            <w:pPr>
              <w:pStyle w:val="TableBullet"/>
              <w:numPr>
                <w:ilvl w:val="0"/>
                <w:numId w:val="22"/>
              </w:numPr>
              <w:rPr>
                <w:rFonts w:ascii="Arial" w:hAnsi="Arial" w:cs="Arial"/>
                <w:noProof w:val="0"/>
                <w:sz w:val="18"/>
                <w:szCs w:val="18"/>
              </w:rPr>
            </w:pPr>
            <w:r w:rsidRPr="00B4071E">
              <w:rPr>
                <w:rFonts w:ascii="Arial" w:hAnsi="Arial" w:cs="Arial"/>
                <w:noProof w:val="0"/>
                <w:sz w:val="18"/>
                <w:szCs w:val="18"/>
              </w:rPr>
              <w:t>Mana</w:t>
            </w:r>
            <w:r w:rsidR="00DE655D">
              <w:rPr>
                <w:rFonts w:ascii="Arial" w:hAnsi="Arial" w:cs="Arial"/>
                <w:noProof w:val="0"/>
                <w:sz w:val="18"/>
                <w:szCs w:val="18"/>
              </w:rPr>
              <w:t>t</w:t>
            </w:r>
            <w:r w:rsidR="002D1835">
              <w:rPr>
                <w:rFonts w:ascii="Arial" w:hAnsi="Arial" w:cs="Arial"/>
                <w:noProof w:val="0"/>
                <w:sz w:val="18"/>
                <w:szCs w:val="18"/>
              </w:rPr>
              <w:t>u</w:t>
            </w:r>
            <w:r w:rsidRPr="00B4071E">
              <w:rPr>
                <w:rFonts w:ascii="Arial" w:hAnsi="Arial" w:cs="Arial"/>
                <w:noProof w:val="0"/>
                <w:sz w:val="18"/>
                <w:szCs w:val="18"/>
              </w:rPr>
              <w:t xml:space="preserve"> Hauora</w:t>
            </w:r>
          </w:p>
          <w:p w14:paraId="7A21CFFD" w14:textId="77777777" w:rsidR="001E7AE6" w:rsidRPr="00B4071E" w:rsidRDefault="001E7AE6" w:rsidP="00696A8B">
            <w:pPr>
              <w:pStyle w:val="TableBullet"/>
              <w:numPr>
                <w:ilvl w:val="0"/>
                <w:numId w:val="22"/>
              </w:numPr>
              <w:rPr>
                <w:rFonts w:ascii="Arial" w:hAnsi="Arial" w:cs="Arial"/>
                <w:noProof w:val="0"/>
                <w:sz w:val="18"/>
                <w:szCs w:val="18"/>
              </w:rPr>
            </w:pPr>
            <w:r w:rsidRPr="00B4071E">
              <w:rPr>
                <w:rFonts w:ascii="Arial" w:hAnsi="Arial" w:cs="Arial"/>
                <w:noProof w:val="0"/>
                <w:sz w:val="18"/>
                <w:szCs w:val="18"/>
              </w:rPr>
              <w:t>Regulatory authorities</w:t>
            </w:r>
          </w:p>
          <w:p w14:paraId="7E352341" w14:textId="13BB104D" w:rsidR="001E7AE6" w:rsidRPr="00B4071E" w:rsidRDefault="2410F0D3" w:rsidP="00696A8B">
            <w:pPr>
              <w:pStyle w:val="TableBullet"/>
              <w:numPr>
                <w:ilvl w:val="0"/>
                <w:numId w:val="22"/>
              </w:numPr>
              <w:rPr>
                <w:rFonts w:ascii="Arial" w:hAnsi="Arial" w:cs="Arial"/>
                <w:noProof w:val="0"/>
                <w:sz w:val="18"/>
                <w:szCs w:val="18"/>
              </w:rPr>
            </w:pPr>
            <w:r w:rsidRPr="00B4071E">
              <w:rPr>
                <w:rFonts w:ascii="Arial" w:hAnsi="Arial" w:cs="Arial"/>
                <w:noProof w:val="0"/>
                <w:sz w:val="18"/>
                <w:szCs w:val="18"/>
              </w:rPr>
              <w:t>Relevant Unions</w:t>
            </w:r>
            <w:r w:rsidR="2A717EFA" w:rsidRPr="00B4071E">
              <w:rPr>
                <w:rFonts w:ascii="Arial" w:hAnsi="Arial" w:cs="Arial"/>
                <w:noProof w:val="0"/>
                <w:sz w:val="18"/>
                <w:szCs w:val="18"/>
              </w:rPr>
              <w:t xml:space="preserve"> and </w:t>
            </w:r>
            <w:r w:rsidR="00B608B5">
              <w:rPr>
                <w:rFonts w:ascii="Arial" w:hAnsi="Arial" w:cs="Arial"/>
                <w:noProof w:val="0"/>
                <w:sz w:val="18"/>
                <w:szCs w:val="18"/>
              </w:rPr>
              <w:t xml:space="preserve">Medical </w:t>
            </w:r>
            <w:r w:rsidR="2A717EFA" w:rsidRPr="00B4071E">
              <w:rPr>
                <w:rFonts w:ascii="Arial" w:hAnsi="Arial" w:cs="Arial"/>
                <w:noProof w:val="0"/>
                <w:sz w:val="18"/>
                <w:szCs w:val="18"/>
              </w:rPr>
              <w:t>Colleges</w:t>
            </w:r>
          </w:p>
          <w:p w14:paraId="579668AD" w14:textId="77777777" w:rsidR="001E7AE6" w:rsidRPr="00B4071E" w:rsidRDefault="001E7AE6" w:rsidP="00696A8B">
            <w:pPr>
              <w:pStyle w:val="TableBullet"/>
              <w:numPr>
                <w:ilvl w:val="0"/>
                <w:numId w:val="22"/>
              </w:numPr>
              <w:rPr>
                <w:rFonts w:ascii="Arial" w:hAnsi="Arial" w:cs="Arial"/>
                <w:noProof w:val="0"/>
                <w:sz w:val="18"/>
                <w:szCs w:val="18"/>
              </w:rPr>
            </w:pPr>
            <w:r w:rsidRPr="00B4071E">
              <w:rPr>
                <w:rFonts w:ascii="Arial" w:hAnsi="Arial" w:cs="Arial"/>
                <w:noProof w:val="0"/>
                <w:sz w:val="18"/>
                <w:szCs w:val="18"/>
              </w:rPr>
              <w:t>New Zealand Tertiary Education providers</w:t>
            </w:r>
          </w:p>
          <w:p w14:paraId="403A9CA0" w14:textId="77777777" w:rsidR="001E7AE6" w:rsidRPr="00B4071E" w:rsidRDefault="001E7AE6" w:rsidP="00696A8B">
            <w:pPr>
              <w:pStyle w:val="TableBullet"/>
              <w:numPr>
                <w:ilvl w:val="0"/>
                <w:numId w:val="22"/>
              </w:numPr>
              <w:rPr>
                <w:rFonts w:ascii="Arial" w:hAnsi="Arial" w:cs="Arial"/>
                <w:noProof w:val="0"/>
                <w:sz w:val="18"/>
                <w:szCs w:val="18"/>
              </w:rPr>
            </w:pPr>
            <w:r w:rsidRPr="00B4071E">
              <w:rPr>
                <w:rFonts w:ascii="Arial" w:hAnsi="Arial" w:cs="Arial"/>
                <w:noProof w:val="0"/>
                <w:sz w:val="18"/>
                <w:szCs w:val="18"/>
              </w:rPr>
              <w:t>Other health &amp; social sector agencies</w:t>
            </w:r>
          </w:p>
          <w:p w14:paraId="128FD146" w14:textId="79297327" w:rsidR="00FA1650" w:rsidRPr="00B4071E" w:rsidRDefault="1F2711F4" w:rsidP="00696A8B">
            <w:pPr>
              <w:pStyle w:val="ListParagraph"/>
              <w:numPr>
                <w:ilvl w:val="0"/>
                <w:numId w:val="22"/>
              </w:numPr>
              <w:spacing w:after="60"/>
              <w:rPr>
                <w:rFonts w:ascii="Arial" w:hAnsi="Arial"/>
              </w:rPr>
            </w:pPr>
            <w:r w:rsidRPr="00B4071E">
              <w:rPr>
                <w:rFonts w:ascii="Arial" w:hAnsi="Arial"/>
              </w:rPr>
              <w:t>Government and Public sector agencies</w:t>
            </w:r>
            <w:r w:rsidR="351ED540" w:rsidRPr="00B4071E">
              <w:rPr>
                <w:rFonts w:ascii="Arial" w:hAnsi="Arial"/>
              </w:rPr>
              <w:t xml:space="preserve"> e.g. Local Government, District Commissioner MSD, Education, Police etc</w:t>
            </w:r>
            <w:r w:rsidR="0082721C" w:rsidRPr="00B4071E">
              <w:rPr>
                <w:rFonts w:ascii="Arial" w:hAnsi="Arial"/>
              </w:rPr>
              <w:t>.</w:t>
            </w:r>
          </w:p>
          <w:p w14:paraId="6CD07A8D" w14:textId="1FA70A17" w:rsidR="00FA1650" w:rsidRPr="00AC32BA" w:rsidRDefault="0000767E" w:rsidP="00AC32BA">
            <w:pPr>
              <w:pStyle w:val="ListParagraph"/>
              <w:numPr>
                <w:ilvl w:val="0"/>
                <w:numId w:val="22"/>
              </w:numPr>
              <w:spacing w:after="60"/>
              <w:rPr>
                <w:rFonts w:ascii="Arial" w:hAnsi="Arial"/>
              </w:rPr>
            </w:pPr>
            <w:r>
              <w:rPr>
                <w:rFonts w:ascii="Arial" w:hAnsi="Arial"/>
              </w:rPr>
              <w:t>C</w:t>
            </w:r>
            <w:r w:rsidRPr="0000767E">
              <w:rPr>
                <w:rFonts w:ascii="Arial" w:hAnsi="Arial"/>
              </w:rPr>
              <w:t>ommunit</w:t>
            </w:r>
            <w:r>
              <w:rPr>
                <w:rFonts w:ascii="Arial" w:hAnsi="Arial"/>
              </w:rPr>
              <w:t>y</w:t>
            </w:r>
            <w:r w:rsidRPr="0000767E">
              <w:rPr>
                <w:rFonts w:ascii="Arial" w:hAnsi="Arial"/>
              </w:rPr>
              <w:t xml:space="preserve"> based consumer and advocacy organisation</w:t>
            </w:r>
            <w:r w:rsidR="00AC32BA">
              <w:rPr>
                <w:rFonts w:ascii="Arial" w:hAnsi="Arial"/>
              </w:rPr>
              <w:t>s</w:t>
            </w:r>
          </w:p>
        </w:tc>
        <w:tc>
          <w:tcPr>
            <w:tcW w:w="6692" w:type="dxa"/>
            <w:gridSpan w:val="2"/>
            <w:shd w:val="clear" w:color="auto" w:fill="auto"/>
          </w:tcPr>
          <w:p w14:paraId="14FA5AB4" w14:textId="77777777" w:rsidR="00FA1650" w:rsidRPr="00696A8B" w:rsidRDefault="00FA1650" w:rsidP="00696A8B">
            <w:pPr>
              <w:spacing w:after="60"/>
              <w:ind w:left="360"/>
              <w:rPr>
                <w:rFonts w:ascii="Arial" w:hAnsi="Arial"/>
                <w:b/>
                <w:bCs/>
              </w:rPr>
            </w:pPr>
            <w:r w:rsidRPr="00696A8B">
              <w:rPr>
                <w:rFonts w:ascii="Arial" w:hAnsi="Arial"/>
                <w:b/>
                <w:bCs/>
              </w:rPr>
              <w:t>Internal stakeholders</w:t>
            </w:r>
          </w:p>
          <w:p w14:paraId="480FF331" w14:textId="2E87C6C4" w:rsidR="00AC681D" w:rsidRPr="00B4071E" w:rsidRDefault="00AC681D" w:rsidP="00696A8B">
            <w:pPr>
              <w:pStyle w:val="TableBullet"/>
              <w:numPr>
                <w:ilvl w:val="0"/>
                <w:numId w:val="39"/>
              </w:numPr>
              <w:rPr>
                <w:rFonts w:ascii="Arial" w:hAnsi="Arial" w:cs="Arial"/>
                <w:noProof w:val="0"/>
                <w:sz w:val="18"/>
                <w:szCs w:val="18"/>
              </w:rPr>
            </w:pPr>
            <w:r w:rsidRPr="00B4071E">
              <w:rPr>
                <w:rFonts w:ascii="Arial" w:hAnsi="Arial" w:cs="Arial"/>
                <w:noProof w:val="0"/>
                <w:sz w:val="18"/>
                <w:szCs w:val="18"/>
              </w:rPr>
              <w:t>National CMO</w:t>
            </w:r>
            <w:r w:rsidR="00065678">
              <w:rPr>
                <w:rFonts w:ascii="Arial" w:hAnsi="Arial" w:cs="Arial"/>
                <w:noProof w:val="0"/>
                <w:sz w:val="18"/>
                <w:szCs w:val="18"/>
              </w:rPr>
              <w:t xml:space="preserve"> (dotted reporting line)</w:t>
            </w:r>
          </w:p>
          <w:p w14:paraId="254E2A82" w14:textId="6F2DB89B" w:rsidR="00FD3FFA" w:rsidRPr="00B4071E" w:rsidRDefault="0AD8D564" w:rsidP="00696A8B">
            <w:pPr>
              <w:pStyle w:val="TableBullet"/>
              <w:numPr>
                <w:ilvl w:val="0"/>
                <w:numId w:val="39"/>
              </w:numPr>
              <w:rPr>
                <w:rFonts w:ascii="Arial" w:hAnsi="Arial" w:cs="Arial"/>
                <w:noProof w:val="0"/>
                <w:sz w:val="18"/>
                <w:szCs w:val="18"/>
              </w:rPr>
            </w:pPr>
            <w:r w:rsidRPr="00B4071E">
              <w:rPr>
                <w:rFonts w:ascii="Arial" w:hAnsi="Arial" w:cs="Arial"/>
                <w:noProof w:val="0"/>
                <w:sz w:val="18"/>
                <w:szCs w:val="18"/>
              </w:rPr>
              <w:t xml:space="preserve">Local Chiefs/Directors </w:t>
            </w:r>
            <w:r w:rsidR="0C7A5E9F" w:rsidRPr="00B4071E">
              <w:rPr>
                <w:rFonts w:ascii="Arial" w:hAnsi="Arial" w:cs="Arial"/>
                <w:noProof w:val="0"/>
                <w:sz w:val="18"/>
                <w:szCs w:val="18"/>
              </w:rPr>
              <w:t>across system</w:t>
            </w:r>
          </w:p>
          <w:p w14:paraId="2E46CA5D" w14:textId="1C969E66" w:rsidR="00E8482E" w:rsidRPr="00B4071E" w:rsidRDefault="00E8482E" w:rsidP="00696A8B">
            <w:pPr>
              <w:pStyle w:val="TableBullet"/>
              <w:numPr>
                <w:ilvl w:val="0"/>
                <w:numId w:val="39"/>
              </w:numPr>
              <w:rPr>
                <w:rFonts w:ascii="Arial" w:hAnsi="Arial" w:cs="Arial"/>
                <w:noProof w:val="0"/>
                <w:sz w:val="18"/>
                <w:szCs w:val="18"/>
              </w:rPr>
            </w:pPr>
            <w:r w:rsidRPr="00B4071E">
              <w:rPr>
                <w:rFonts w:ascii="Arial" w:hAnsi="Arial" w:cs="Arial"/>
                <w:noProof w:val="0"/>
                <w:sz w:val="18"/>
                <w:szCs w:val="18"/>
              </w:rPr>
              <w:t>Chiefs and Directors AHST, Nursing, Midwifery, MH&amp;A</w:t>
            </w:r>
          </w:p>
          <w:p w14:paraId="42C19365" w14:textId="0BF605CF" w:rsidR="00FD3FFA" w:rsidRPr="00B4071E" w:rsidRDefault="0072192A" w:rsidP="00696A8B">
            <w:pPr>
              <w:pStyle w:val="TableBullet"/>
              <w:numPr>
                <w:ilvl w:val="0"/>
                <w:numId w:val="39"/>
              </w:numPr>
              <w:rPr>
                <w:rFonts w:ascii="Arial" w:hAnsi="Arial" w:cs="Arial"/>
                <w:noProof w:val="0"/>
                <w:sz w:val="18"/>
                <w:szCs w:val="18"/>
              </w:rPr>
            </w:pPr>
            <w:r w:rsidRPr="00B4071E">
              <w:rPr>
                <w:rFonts w:ascii="Arial" w:hAnsi="Arial"/>
                <w:sz w:val="18"/>
                <w:szCs w:val="18"/>
                <w:shd w:val="clear" w:color="auto" w:fill="FFFFFF"/>
                <w:lang w:val="en-US"/>
              </w:rPr>
              <w:t xml:space="preserve">Regional Medical </w:t>
            </w:r>
            <w:r w:rsidR="00FD3FFA" w:rsidRPr="00B4071E">
              <w:rPr>
                <w:rFonts w:ascii="Arial" w:hAnsi="Arial" w:cs="Arial"/>
                <w:noProof w:val="0"/>
                <w:sz w:val="18"/>
                <w:szCs w:val="18"/>
              </w:rPr>
              <w:t>staff</w:t>
            </w:r>
          </w:p>
          <w:p w14:paraId="7B2D03F7" w14:textId="10A98593" w:rsidR="00331135" w:rsidRPr="00B4071E" w:rsidRDefault="00331135" w:rsidP="00696A8B">
            <w:pPr>
              <w:pStyle w:val="TableBullet"/>
              <w:numPr>
                <w:ilvl w:val="0"/>
                <w:numId w:val="39"/>
              </w:numPr>
              <w:rPr>
                <w:rFonts w:ascii="Arial" w:hAnsi="Arial" w:cs="Arial"/>
                <w:noProof w:val="0"/>
                <w:sz w:val="18"/>
                <w:szCs w:val="18"/>
              </w:rPr>
            </w:pPr>
            <w:r w:rsidRPr="00B4071E">
              <w:rPr>
                <w:rFonts w:ascii="Arial" w:hAnsi="Arial" w:cs="Arial"/>
                <w:noProof w:val="0"/>
                <w:sz w:val="18"/>
                <w:szCs w:val="18"/>
              </w:rPr>
              <w:t>District leadership team</w:t>
            </w:r>
          </w:p>
          <w:p w14:paraId="2A63CFB2" w14:textId="052225C5" w:rsidR="00696A8B" w:rsidRPr="00696A8B" w:rsidRDefault="00E47EDE" w:rsidP="00696A8B">
            <w:pPr>
              <w:pStyle w:val="ListParagraph"/>
              <w:numPr>
                <w:ilvl w:val="0"/>
                <w:numId w:val="39"/>
              </w:numPr>
              <w:spacing w:before="100" w:beforeAutospacing="1" w:after="100" w:afterAutospacing="1"/>
              <w:rPr>
                <w:rFonts w:eastAsia="Times New Roman" w:cstheme="minorHAnsi"/>
                <w:lang w:eastAsia="en-NZ"/>
              </w:rPr>
            </w:pPr>
            <w:r w:rsidRPr="00696A8B">
              <w:rPr>
                <w:rFonts w:eastAsia="Times New Roman" w:cstheme="minorHAnsi"/>
                <w:lang w:eastAsia="en-NZ"/>
              </w:rPr>
              <w:t xml:space="preserve">General Managers </w:t>
            </w:r>
          </w:p>
          <w:p w14:paraId="2806AEF3" w14:textId="77777777" w:rsidR="00E47EDE" w:rsidRPr="00696A8B" w:rsidRDefault="00E47EDE" w:rsidP="00696A8B">
            <w:pPr>
              <w:pStyle w:val="ListParagraph"/>
              <w:numPr>
                <w:ilvl w:val="0"/>
                <w:numId w:val="39"/>
              </w:numPr>
              <w:spacing w:before="100" w:beforeAutospacing="1" w:after="100" w:afterAutospacing="1"/>
              <w:rPr>
                <w:rFonts w:eastAsia="Times New Roman" w:cstheme="minorHAnsi"/>
                <w:lang w:eastAsia="en-NZ"/>
              </w:rPr>
            </w:pPr>
            <w:r w:rsidRPr="00696A8B">
              <w:rPr>
                <w:rFonts w:eastAsia="Times New Roman" w:cstheme="minorHAnsi"/>
                <w:lang w:eastAsia="en-NZ"/>
              </w:rPr>
              <w:t>Service Managers</w:t>
            </w:r>
          </w:p>
          <w:p w14:paraId="6C7D2A27" w14:textId="0A5F6AEA" w:rsidR="00E47EDE" w:rsidRPr="00696A8B" w:rsidRDefault="00E47EDE" w:rsidP="00696A8B">
            <w:pPr>
              <w:pStyle w:val="ListParagraph"/>
              <w:numPr>
                <w:ilvl w:val="0"/>
                <w:numId w:val="39"/>
              </w:numPr>
              <w:spacing w:before="100" w:beforeAutospacing="1" w:after="100" w:afterAutospacing="1"/>
              <w:rPr>
                <w:rFonts w:eastAsia="Times New Roman" w:cstheme="minorHAnsi"/>
                <w:lang w:eastAsia="en-NZ"/>
              </w:rPr>
            </w:pPr>
            <w:r w:rsidRPr="00696A8B">
              <w:rPr>
                <w:rFonts w:eastAsia="Times New Roman" w:cstheme="minorHAnsi"/>
                <w:lang w:eastAsia="en-NZ"/>
              </w:rPr>
              <w:t>Team Managers &amp; Leaders</w:t>
            </w:r>
          </w:p>
          <w:p w14:paraId="1B907195" w14:textId="290B88AB" w:rsidR="00FD3FFA" w:rsidRPr="00B4071E" w:rsidRDefault="00FD3FFA" w:rsidP="00696A8B">
            <w:pPr>
              <w:pStyle w:val="TableBullet"/>
              <w:numPr>
                <w:ilvl w:val="0"/>
                <w:numId w:val="39"/>
              </w:numPr>
              <w:rPr>
                <w:rFonts w:ascii="Arial" w:hAnsi="Arial" w:cs="Arial"/>
                <w:noProof w:val="0"/>
                <w:sz w:val="18"/>
                <w:szCs w:val="18"/>
              </w:rPr>
            </w:pPr>
            <w:r w:rsidRPr="00B4071E">
              <w:rPr>
                <w:rFonts w:ascii="Arial" w:hAnsi="Arial" w:cs="Arial"/>
                <w:noProof w:val="0"/>
                <w:sz w:val="18"/>
                <w:szCs w:val="18"/>
              </w:rPr>
              <w:t>Te Whatu Ora Delivery business groups clinical and operational leadership</w:t>
            </w:r>
            <w:r w:rsidR="00300EDE" w:rsidRPr="00B4071E">
              <w:rPr>
                <w:rFonts w:ascii="Arial" w:hAnsi="Arial" w:cs="Arial"/>
                <w:noProof w:val="0"/>
                <w:sz w:val="18"/>
                <w:szCs w:val="18"/>
              </w:rPr>
              <w:t>, enabling functions</w:t>
            </w:r>
            <w:r w:rsidR="00224674">
              <w:rPr>
                <w:rFonts w:ascii="Arial" w:hAnsi="Arial" w:cs="Arial"/>
                <w:noProof w:val="0"/>
                <w:sz w:val="18"/>
                <w:szCs w:val="18"/>
              </w:rPr>
              <w:t xml:space="preserve"> e.g. P&amp;C, D&amp;D</w:t>
            </w:r>
          </w:p>
          <w:p w14:paraId="10EDB59D" w14:textId="5D82595A" w:rsidR="005B3B24" w:rsidRPr="00B4071E" w:rsidRDefault="5B44BE96" w:rsidP="00696A8B">
            <w:pPr>
              <w:pStyle w:val="TableBullet"/>
              <w:numPr>
                <w:ilvl w:val="0"/>
                <w:numId w:val="39"/>
              </w:numPr>
              <w:rPr>
                <w:rFonts w:ascii="Arial" w:hAnsi="Arial" w:cs="Arial"/>
                <w:noProof w:val="0"/>
                <w:sz w:val="18"/>
                <w:szCs w:val="18"/>
              </w:rPr>
            </w:pPr>
            <w:r w:rsidRPr="00B4071E">
              <w:rPr>
                <w:rFonts w:ascii="Arial" w:hAnsi="Arial" w:cs="Arial"/>
                <w:noProof w:val="0"/>
                <w:sz w:val="18"/>
                <w:szCs w:val="18"/>
              </w:rPr>
              <w:t>GDOs</w:t>
            </w:r>
            <w:r w:rsidR="0B20C59E" w:rsidRPr="00B4071E">
              <w:rPr>
                <w:rFonts w:ascii="Arial" w:hAnsi="Arial" w:cs="Arial"/>
                <w:noProof w:val="0"/>
                <w:sz w:val="18"/>
                <w:szCs w:val="18"/>
              </w:rPr>
              <w:t xml:space="preserve"> and Deputy CEO</w:t>
            </w:r>
          </w:p>
          <w:p w14:paraId="0F621D00" w14:textId="5E6D7AB6" w:rsidR="00FD3FFA" w:rsidRPr="00B4071E" w:rsidRDefault="00FD3FFA" w:rsidP="00696A8B">
            <w:pPr>
              <w:pStyle w:val="TableBullet"/>
              <w:numPr>
                <w:ilvl w:val="0"/>
                <w:numId w:val="39"/>
              </w:numPr>
              <w:rPr>
                <w:rFonts w:ascii="Arial" w:hAnsi="Arial" w:cs="Arial"/>
                <w:noProof w:val="0"/>
                <w:sz w:val="18"/>
                <w:szCs w:val="18"/>
              </w:rPr>
            </w:pPr>
            <w:r w:rsidRPr="00B4071E">
              <w:rPr>
                <w:rFonts w:ascii="Arial" w:hAnsi="Arial" w:cs="Arial"/>
                <w:noProof w:val="0"/>
                <w:sz w:val="18"/>
                <w:szCs w:val="18"/>
              </w:rPr>
              <w:t>Clinical Governance groups</w:t>
            </w:r>
          </w:p>
          <w:p w14:paraId="41FF417F" w14:textId="7AEE653A" w:rsidR="00FD3FFA" w:rsidRPr="00B4071E" w:rsidRDefault="00FD3FFA" w:rsidP="00696A8B">
            <w:pPr>
              <w:pStyle w:val="TableBullet"/>
              <w:numPr>
                <w:ilvl w:val="0"/>
                <w:numId w:val="39"/>
              </w:numPr>
              <w:rPr>
                <w:rFonts w:ascii="Arial" w:hAnsi="Arial" w:cs="Arial"/>
                <w:noProof w:val="0"/>
                <w:sz w:val="18"/>
                <w:szCs w:val="18"/>
              </w:rPr>
            </w:pPr>
            <w:r w:rsidRPr="00B4071E">
              <w:rPr>
                <w:rFonts w:ascii="Arial" w:hAnsi="Arial" w:cs="Arial"/>
                <w:noProof w:val="0"/>
                <w:sz w:val="18"/>
                <w:szCs w:val="18"/>
              </w:rPr>
              <w:t xml:space="preserve">National clinical networks </w:t>
            </w:r>
          </w:p>
          <w:p w14:paraId="31EC0897" w14:textId="30F19651" w:rsidR="00FD3FFA" w:rsidRPr="00B4071E" w:rsidRDefault="722520ED" w:rsidP="00696A8B">
            <w:pPr>
              <w:pStyle w:val="TableBullet"/>
              <w:numPr>
                <w:ilvl w:val="0"/>
                <w:numId w:val="39"/>
              </w:numPr>
              <w:rPr>
                <w:rFonts w:ascii="Arial" w:hAnsi="Arial" w:cs="Arial"/>
                <w:noProof w:val="0"/>
                <w:sz w:val="18"/>
                <w:szCs w:val="18"/>
              </w:rPr>
            </w:pPr>
            <w:r w:rsidRPr="00B4071E">
              <w:rPr>
                <w:rFonts w:ascii="Arial" w:hAnsi="Arial" w:cs="Arial"/>
                <w:noProof w:val="0"/>
                <w:sz w:val="18"/>
                <w:szCs w:val="18"/>
              </w:rPr>
              <w:t>Regional Leadership team</w:t>
            </w:r>
          </w:p>
          <w:p w14:paraId="63765905" w14:textId="56B65670" w:rsidR="0019703E" w:rsidRPr="002F5267" w:rsidRDefault="005B3B24" w:rsidP="002F5267">
            <w:pPr>
              <w:pStyle w:val="TableBullet"/>
              <w:numPr>
                <w:ilvl w:val="0"/>
                <w:numId w:val="39"/>
              </w:numPr>
              <w:rPr>
                <w:rFonts w:ascii="Arial" w:hAnsi="Arial"/>
              </w:rPr>
            </w:pPr>
            <w:r w:rsidRPr="00B4071E">
              <w:rPr>
                <w:rFonts w:ascii="Arial" w:hAnsi="Arial" w:cs="Arial"/>
                <w:noProof w:val="0"/>
                <w:sz w:val="18"/>
                <w:szCs w:val="18"/>
              </w:rPr>
              <w:t>Service Delivery Networks</w:t>
            </w:r>
          </w:p>
        </w:tc>
      </w:tr>
      <w:tr w:rsidR="00FA1650" w14:paraId="5954161E" w14:textId="77777777" w:rsidTr="0031572B">
        <w:trPr>
          <w:gridAfter w:val="1"/>
          <w:wAfter w:w="208" w:type="dxa"/>
          <w:trHeight w:val="113"/>
        </w:trPr>
        <w:tc>
          <w:tcPr>
            <w:tcW w:w="11199" w:type="dxa"/>
            <w:gridSpan w:val="3"/>
            <w:shd w:val="clear" w:color="auto" w:fill="auto"/>
          </w:tcPr>
          <w:p w14:paraId="55FCABB5" w14:textId="77777777" w:rsidR="00FA1650" w:rsidRPr="00B53EBA" w:rsidRDefault="00FA1650" w:rsidP="006F1E00">
            <w:pPr>
              <w:spacing w:after="0"/>
              <w:rPr>
                <w:rFonts w:ascii="Arial" w:hAnsi="Arial"/>
                <w:color w:val="808080" w:themeColor="background1" w:themeShade="80"/>
              </w:rPr>
            </w:pPr>
          </w:p>
        </w:tc>
      </w:tr>
      <w:tr w:rsidR="00FA1650" w14:paraId="29586DD4" w14:textId="77777777" w:rsidTr="0031572B">
        <w:trPr>
          <w:gridAfter w:val="1"/>
          <w:wAfter w:w="208" w:type="dxa"/>
          <w:trHeight w:val="340"/>
        </w:trPr>
        <w:tc>
          <w:tcPr>
            <w:tcW w:w="11199" w:type="dxa"/>
            <w:gridSpan w:val="3"/>
            <w:shd w:val="clear" w:color="auto" w:fill="D4F4F6" w:themeFill="accent3" w:themeFillTint="66"/>
            <w:vAlign w:val="center"/>
            <w:hideMark/>
          </w:tcPr>
          <w:p w14:paraId="09E17529" w14:textId="77777777" w:rsidR="00FA1650" w:rsidRPr="00E71FC8" w:rsidRDefault="00FA1650" w:rsidP="006F1E00">
            <w:pPr>
              <w:spacing w:after="60" w:line="240" w:lineRule="auto"/>
              <w:rPr>
                <w:rFonts w:ascii="Arial" w:eastAsia="Calibri" w:hAnsi="Arial"/>
                <w:b/>
                <w:bCs/>
              </w:rPr>
            </w:pPr>
            <w:r w:rsidRPr="00E71FC8">
              <w:rPr>
                <w:rFonts w:ascii="Arial" w:eastAsia="Calibri" w:hAnsi="Arial"/>
                <w:b/>
                <w:bCs/>
              </w:rPr>
              <w:t>Essential Requirements</w:t>
            </w:r>
          </w:p>
        </w:tc>
      </w:tr>
      <w:tr w:rsidR="00FA1650" w14:paraId="425029FE" w14:textId="77777777" w:rsidTr="0031572B">
        <w:trPr>
          <w:gridAfter w:val="1"/>
          <w:wAfter w:w="208" w:type="dxa"/>
          <w:trHeight w:val="543"/>
        </w:trPr>
        <w:tc>
          <w:tcPr>
            <w:tcW w:w="2587" w:type="dxa"/>
            <w:shd w:val="clear" w:color="auto" w:fill="F2F2F2" w:themeFill="background1" w:themeFillShade="F2"/>
          </w:tcPr>
          <w:p w14:paraId="2825C79E" w14:textId="0B499337" w:rsidR="00FA1650" w:rsidRPr="0031572B" w:rsidRDefault="00FA1650" w:rsidP="0031572B">
            <w:pPr>
              <w:spacing w:after="60" w:line="240" w:lineRule="auto"/>
              <w:rPr>
                <w:rFonts w:ascii="Arial" w:eastAsia="Calibri" w:hAnsi="Arial"/>
                <w:b/>
                <w:bCs/>
              </w:rPr>
            </w:pPr>
            <w:r>
              <w:rPr>
                <w:rFonts w:ascii="Arial" w:eastAsia="Calibri" w:hAnsi="Arial"/>
                <w:b/>
                <w:bCs/>
              </w:rPr>
              <w:t>Experience</w:t>
            </w:r>
          </w:p>
        </w:tc>
        <w:tc>
          <w:tcPr>
            <w:tcW w:w="8612" w:type="dxa"/>
            <w:gridSpan w:val="2"/>
            <w:shd w:val="clear" w:color="auto" w:fill="auto"/>
            <w:hideMark/>
          </w:tcPr>
          <w:p w14:paraId="02D56C24" w14:textId="44651068" w:rsidR="008B37E0" w:rsidRPr="00C14C07" w:rsidRDefault="00E62C06" w:rsidP="45DDE161">
            <w:pPr>
              <w:pStyle w:val="ListParagraph"/>
              <w:spacing w:after="60"/>
              <w:rPr>
                <w:rFonts w:ascii="Arial" w:eastAsia="Yu Gothic" w:hAnsi="Arial"/>
                <w:color w:val="0B1F21"/>
                <w:kern w:val="24"/>
                <w:lang w:val="en-GB" w:eastAsia="en-NZ"/>
              </w:rPr>
            </w:pPr>
            <w:r>
              <w:t>Significant</w:t>
            </w:r>
            <w:r w:rsidR="1C5D1696" w:rsidRPr="00C14C07">
              <w:t xml:space="preserve"> </w:t>
            </w:r>
            <w:r w:rsidR="008B37E0" w:rsidRPr="00C14C07">
              <w:t xml:space="preserve">clinical leadership </w:t>
            </w:r>
            <w:r w:rsidR="1C5D1696" w:rsidRPr="00557524">
              <w:t>experience</w:t>
            </w:r>
            <w:r w:rsidR="00A2303D">
              <w:t>,</w:t>
            </w:r>
            <w:r w:rsidR="1C5D1696" w:rsidRPr="00C14C07">
              <w:t xml:space="preserve"> </w:t>
            </w:r>
            <w:r>
              <w:t>commensurate with the high level of responsibility this role entails</w:t>
            </w:r>
          </w:p>
          <w:p w14:paraId="765F0209" w14:textId="29EB5693" w:rsidR="00F85246" w:rsidRPr="00735591" w:rsidRDefault="008B37E0" w:rsidP="45DDE161">
            <w:pPr>
              <w:pStyle w:val="ListParagraph"/>
              <w:spacing w:after="60"/>
              <w:rPr>
                <w:rFonts w:ascii="Arial" w:eastAsia="Yu Gothic" w:hAnsi="Arial"/>
                <w:color w:val="0B1F21"/>
                <w:kern w:val="24"/>
                <w:lang w:val="en-GB" w:eastAsia="en-NZ"/>
              </w:rPr>
            </w:pPr>
            <w:r w:rsidRPr="00C14C07">
              <w:t>A</w:t>
            </w:r>
            <w:r w:rsidR="1C5D1696" w:rsidRPr="00C14C07">
              <w:t xml:space="preserve"> </w:t>
            </w:r>
            <w:r w:rsidR="1C5D1696" w:rsidRPr="000F5FF0">
              <w:t xml:space="preserve">registered </w:t>
            </w:r>
            <w:r w:rsidR="00FB27F8" w:rsidRPr="000F5FF0">
              <w:t xml:space="preserve">medical </w:t>
            </w:r>
            <w:r w:rsidR="2A667C43" w:rsidRPr="000F5FF0">
              <w:t>professional</w:t>
            </w:r>
            <w:r w:rsidR="1C5D1696" w:rsidRPr="000F5FF0">
              <w:t xml:space="preserve"> </w:t>
            </w:r>
            <w:r w:rsidR="00FB27F8" w:rsidRPr="000F5FF0">
              <w:t xml:space="preserve">who </w:t>
            </w:r>
            <w:r w:rsidR="00FB27F8" w:rsidRPr="00735591">
              <w:t xml:space="preserve">has </w:t>
            </w:r>
            <w:r w:rsidR="1C5D1696" w:rsidRPr="00735591">
              <w:t>extensive experience in and knowledge of the health sector</w:t>
            </w:r>
          </w:p>
          <w:p w14:paraId="2396E581" w14:textId="082769A6" w:rsidR="002B1015" w:rsidRPr="00735591" w:rsidRDefault="00FB27F8" w:rsidP="45DDE161">
            <w:pPr>
              <w:pStyle w:val="ListParagraph"/>
              <w:spacing w:after="60"/>
              <w:rPr>
                <w:rFonts w:ascii="Arial" w:eastAsia="Yu Gothic" w:hAnsi="Arial"/>
                <w:color w:val="0B1F21"/>
                <w:kern w:val="24"/>
                <w:lang w:val="en-GB" w:eastAsia="en-NZ"/>
              </w:rPr>
            </w:pPr>
            <w:r w:rsidRPr="00735591">
              <w:rPr>
                <w:rFonts w:ascii="Arial" w:eastAsia="Yu Gothic" w:hAnsi="Arial"/>
                <w:color w:val="0B1F21"/>
                <w:kern w:val="24"/>
                <w:lang w:val="en-GB" w:eastAsia="en-NZ"/>
              </w:rPr>
              <w:t>C</w:t>
            </w:r>
            <w:r w:rsidRPr="00735591">
              <w:rPr>
                <w:rFonts w:eastAsia="Yu Gothic"/>
                <w:color w:val="0B1F21"/>
                <w:kern w:val="24"/>
                <w:lang w:val="en-GB" w:eastAsia="en-NZ"/>
              </w:rPr>
              <w:t>urrent v</w:t>
            </w:r>
            <w:r w:rsidR="002B1015" w:rsidRPr="00735591">
              <w:rPr>
                <w:rFonts w:ascii="Arial" w:eastAsia="Yu Gothic" w:hAnsi="Arial"/>
                <w:color w:val="0B1F21"/>
                <w:kern w:val="24"/>
                <w:lang w:val="en-GB" w:eastAsia="en-NZ"/>
              </w:rPr>
              <w:t xml:space="preserve">ocational </w:t>
            </w:r>
            <w:r w:rsidR="000F5FF0" w:rsidRPr="00735591">
              <w:rPr>
                <w:rFonts w:ascii="Arial" w:eastAsia="Yu Gothic" w:hAnsi="Arial"/>
                <w:color w:val="0B1F21"/>
                <w:kern w:val="24"/>
                <w:lang w:val="en-GB" w:eastAsia="en-NZ"/>
              </w:rPr>
              <w:t xml:space="preserve">or general </w:t>
            </w:r>
            <w:r w:rsidR="002B1015" w:rsidRPr="00735591">
              <w:rPr>
                <w:rFonts w:ascii="Arial" w:eastAsia="Yu Gothic" w:hAnsi="Arial"/>
                <w:color w:val="0B1F21"/>
                <w:kern w:val="24"/>
                <w:lang w:val="en-GB" w:eastAsia="en-NZ"/>
              </w:rPr>
              <w:t>registration</w:t>
            </w:r>
            <w:r w:rsidRPr="00735591">
              <w:rPr>
                <w:rFonts w:ascii="Arial" w:eastAsia="Yu Gothic" w:hAnsi="Arial"/>
                <w:color w:val="0B1F21"/>
                <w:kern w:val="24"/>
                <w:lang w:val="en-GB" w:eastAsia="en-NZ"/>
              </w:rPr>
              <w:t xml:space="preserve"> </w:t>
            </w:r>
            <w:r w:rsidRPr="00735591">
              <w:rPr>
                <w:rFonts w:eastAsia="Yu Gothic"/>
                <w:color w:val="0B1F21"/>
                <w:kern w:val="24"/>
                <w:lang w:val="en-GB" w:eastAsia="en-NZ"/>
              </w:rPr>
              <w:t>in any clinical discipline</w:t>
            </w:r>
            <w:r w:rsidR="00260448">
              <w:rPr>
                <w:rFonts w:eastAsia="Yu Gothic"/>
                <w:color w:val="0B1F21"/>
                <w:kern w:val="24"/>
                <w:lang w:val="en-GB" w:eastAsia="en-NZ"/>
              </w:rPr>
              <w:t xml:space="preserve">, </w:t>
            </w:r>
            <w:r w:rsidR="00557834">
              <w:rPr>
                <w:rFonts w:eastAsia="Yu Gothic"/>
                <w:color w:val="0B1F21"/>
                <w:kern w:val="24"/>
                <w:lang w:val="en-GB" w:eastAsia="en-NZ"/>
              </w:rPr>
              <w:t xml:space="preserve">which can </w:t>
            </w:r>
            <w:r w:rsidR="00260448">
              <w:rPr>
                <w:rFonts w:eastAsia="Yu Gothic"/>
                <w:color w:val="0B1F21"/>
                <w:kern w:val="24"/>
                <w:lang w:val="en-GB" w:eastAsia="en-NZ"/>
              </w:rPr>
              <w:t>includ</w:t>
            </w:r>
            <w:r w:rsidR="00557834">
              <w:rPr>
                <w:rFonts w:eastAsia="Yu Gothic"/>
                <w:color w:val="0B1F21"/>
                <w:kern w:val="24"/>
                <w:lang w:val="en-GB" w:eastAsia="en-NZ"/>
              </w:rPr>
              <w:t xml:space="preserve">e </w:t>
            </w:r>
            <w:r w:rsidR="00147CC4">
              <w:rPr>
                <w:rFonts w:eastAsia="Yu Gothic"/>
                <w:color w:val="0B1F21"/>
                <w:kern w:val="24"/>
                <w:lang w:val="en-GB" w:eastAsia="en-NZ"/>
              </w:rPr>
              <w:t xml:space="preserve">fellowship of </w:t>
            </w:r>
            <w:r w:rsidR="00C201A6">
              <w:rPr>
                <w:rFonts w:eastAsia="Yu Gothic"/>
                <w:color w:val="0B1F21"/>
                <w:kern w:val="24"/>
                <w:lang w:val="en-GB" w:eastAsia="en-NZ"/>
              </w:rPr>
              <w:t xml:space="preserve">Royal Australasian College of Medical </w:t>
            </w:r>
            <w:r w:rsidR="000E2858">
              <w:rPr>
                <w:rFonts w:eastAsia="Yu Gothic"/>
                <w:color w:val="0B1F21"/>
                <w:kern w:val="24"/>
                <w:lang w:val="en-GB" w:eastAsia="en-NZ"/>
              </w:rPr>
              <w:t>Administrators</w:t>
            </w:r>
          </w:p>
          <w:p w14:paraId="21EF9C3D" w14:textId="2842E8D7" w:rsidR="000A6348" w:rsidRPr="000A6348" w:rsidRDefault="004E2B5B" w:rsidP="000A6348">
            <w:pPr>
              <w:pStyle w:val="ListParagraph"/>
              <w:numPr>
                <w:ilvl w:val="0"/>
                <w:numId w:val="22"/>
              </w:numPr>
              <w:spacing w:after="60"/>
              <w:rPr>
                <w:rFonts w:ascii="Arial" w:eastAsia="Yu Gothic" w:hAnsi="Arial"/>
                <w:color w:val="0B1F21"/>
                <w:kern w:val="24"/>
                <w:lang w:val="en-GB" w:eastAsia="en-NZ"/>
              </w:rPr>
            </w:pPr>
            <w:r w:rsidRPr="00C14C07">
              <w:rPr>
                <w:rFonts w:ascii="Arial" w:eastAsia="Yu Gothic" w:hAnsi="Arial"/>
                <w:color w:val="0B1F21"/>
                <w:kern w:val="24"/>
                <w:lang w:val="en-GB" w:eastAsia="en-NZ"/>
              </w:rPr>
              <w:t>In depth k</w:t>
            </w:r>
            <w:r w:rsidR="00F85246" w:rsidRPr="00C14C07">
              <w:rPr>
                <w:rFonts w:ascii="Arial" w:eastAsia="Yu Gothic" w:hAnsi="Arial"/>
                <w:color w:val="0B1F21"/>
                <w:kern w:val="24"/>
                <w:lang w:val="en-GB" w:eastAsia="en-NZ"/>
              </w:rPr>
              <w:t xml:space="preserve">nowledge and </w:t>
            </w:r>
            <w:r w:rsidR="000A6348">
              <w:rPr>
                <w:rFonts w:ascii="Arial" w:eastAsia="Yu Gothic" w:hAnsi="Arial"/>
                <w:color w:val="0B1F21"/>
                <w:kern w:val="24"/>
                <w:lang w:val="en-GB" w:eastAsia="en-NZ"/>
              </w:rPr>
              <w:t>e</w:t>
            </w:r>
            <w:r w:rsidR="00F85246" w:rsidRPr="00C14C07">
              <w:rPr>
                <w:rFonts w:ascii="Arial" w:eastAsia="Yu Gothic" w:hAnsi="Arial"/>
                <w:color w:val="0B1F21"/>
                <w:kern w:val="24"/>
                <w:lang w:val="en-GB" w:eastAsia="en-NZ"/>
              </w:rPr>
              <w:t xml:space="preserve">xperience related to </w:t>
            </w:r>
            <w:r w:rsidR="00FB27F8" w:rsidRPr="00C14C07">
              <w:rPr>
                <w:rFonts w:ascii="Arial" w:eastAsia="Yu Gothic" w:hAnsi="Arial"/>
                <w:color w:val="0B1F21"/>
                <w:kern w:val="24"/>
                <w:lang w:val="en-GB" w:eastAsia="en-NZ"/>
              </w:rPr>
              <w:t>t</w:t>
            </w:r>
            <w:r w:rsidR="00FB27F8" w:rsidRPr="00C14C07">
              <w:rPr>
                <w:rFonts w:eastAsia="Yu Gothic"/>
                <w:color w:val="0B1F21"/>
                <w:kern w:val="24"/>
                <w:lang w:val="en-GB" w:eastAsia="en-NZ"/>
              </w:rPr>
              <w:t xml:space="preserve">he breadth of </w:t>
            </w:r>
            <w:r w:rsidR="00F85246" w:rsidRPr="00C14C07">
              <w:rPr>
                <w:rFonts w:ascii="Arial" w:eastAsia="Yu Gothic" w:hAnsi="Arial"/>
                <w:color w:val="0B1F21"/>
                <w:kern w:val="24"/>
                <w:lang w:val="en-GB" w:eastAsia="en-NZ"/>
              </w:rPr>
              <w:t>clinical service provision</w:t>
            </w:r>
            <w:r w:rsidR="00704E4A">
              <w:rPr>
                <w:rFonts w:ascii="Arial" w:eastAsia="Yu Gothic" w:hAnsi="Arial"/>
                <w:color w:val="0B1F21"/>
                <w:kern w:val="24"/>
                <w:lang w:val="en-GB" w:eastAsia="en-NZ"/>
              </w:rPr>
              <w:t xml:space="preserve"> in New Zealand</w:t>
            </w:r>
          </w:p>
          <w:p w14:paraId="20AF9C89" w14:textId="681C4520" w:rsidR="00F85246" w:rsidRPr="00C14C07" w:rsidRDefault="7AB8BAD9" w:rsidP="45DDE161">
            <w:pPr>
              <w:pStyle w:val="ListParagraph"/>
              <w:spacing w:after="60"/>
              <w:rPr>
                <w:rFonts w:ascii="Arial" w:eastAsia="Yu Gothic" w:hAnsi="Arial"/>
                <w:color w:val="0B1F21"/>
                <w:kern w:val="24"/>
                <w:lang w:val="en-GB" w:eastAsia="en-NZ"/>
              </w:rPr>
            </w:pPr>
            <w:r w:rsidRPr="00C14C07">
              <w:rPr>
                <w:rFonts w:ascii="Arial" w:eastAsia="Yu Gothic" w:hAnsi="Arial"/>
                <w:color w:val="0B1F21"/>
                <w:kern w:val="24"/>
                <w:lang w:val="en-GB" w:eastAsia="en-NZ"/>
              </w:rPr>
              <w:t>In depth e</w:t>
            </w:r>
            <w:r w:rsidR="1C5D1696" w:rsidRPr="00C14C07">
              <w:rPr>
                <w:rFonts w:ascii="Arial" w:eastAsia="Yu Gothic" w:hAnsi="Arial"/>
                <w:color w:val="0B1F21"/>
                <w:kern w:val="24"/>
                <w:lang w:val="en-GB" w:eastAsia="en-NZ"/>
              </w:rPr>
              <w:t>xperience in and knowledge of clinical quality and best practice</w:t>
            </w:r>
            <w:r w:rsidR="77079026" w:rsidRPr="00C14C07">
              <w:rPr>
                <w:rFonts w:ascii="Arial" w:eastAsia="Yu Gothic" w:hAnsi="Arial"/>
                <w:color w:val="0B1F21"/>
                <w:kern w:val="24"/>
                <w:lang w:val="en-GB" w:eastAsia="en-NZ"/>
              </w:rPr>
              <w:t xml:space="preserve"> and improving care delivery</w:t>
            </w:r>
          </w:p>
          <w:p w14:paraId="0C14F629" w14:textId="201BDDE4" w:rsidR="00F85246" w:rsidRPr="00C14C07" w:rsidRDefault="00F85246" w:rsidP="00F85246">
            <w:pPr>
              <w:pStyle w:val="ListParagraph"/>
              <w:numPr>
                <w:ilvl w:val="0"/>
                <w:numId w:val="22"/>
              </w:numPr>
              <w:spacing w:after="60"/>
              <w:rPr>
                <w:rFonts w:ascii="Arial" w:eastAsia="Yu Gothic" w:hAnsi="Arial"/>
                <w:color w:val="0B1F21"/>
                <w:kern w:val="24"/>
                <w:lang w:val="en-GB" w:eastAsia="en-NZ"/>
              </w:rPr>
            </w:pPr>
            <w:r w:rsidRPr="00C14C07">
              <w:rPr>
                <w:rFonts w:ascii="Arial" w:eastAsia="Yu Gothic" w:hAnsi="Arial"/>
                <w:color w:val="0B1F21"/>
                <w:kern w:val="24"/>
                <w:lang w:val="en-GB" w:eastAsia="en-NZ"/>
              </w:rPr>
              <w:t>Proven ability to provide</w:t>
            </w:r>
            <w:r w:rsidR="00B7539C" w:rsidRPr="00C14C07">
              <w:rPr>
                <w:rFonts w:ascii="Arial" w:eastAsia="Yu Gothic" w:hAnsi="Arial"/>
                <w:color w:val="0B1F21"/>
                <w:kern w:val="24"/>
                <w:lang w:val="en-GB" w:eastAsia="en-NZ"/>
              </w:rPr>
              <w:t xml:space="preserve"> appropriate</w:t>
            </w:r>
            <w:r w:rsidRPr="00C14C07">
              <w:rPr>
                <w:rFonts w:ascii="Arial" w:eastAsia="Yu Gothic" w:hAnsi="Arial"/>
                <w:color w:val="0B1F21"/>
                <w:kern w:val="24"/>
                <w:lang w:val="en-GB" w:eastAsia="en-NZ"/>
              </w:rPr>
              <w:t xml:space="preserve"> professional advice to</w:t>
            </w:r>
            <w:r w:rsidR="009F247D" w:rsidRPr="00C14C07">
              <w:rPr>
                <w:rFonts w:ascii="Arial" w:eastAsia="Yu Gothic" w:hAnsi="Arial"/>
                <w:color w:val="0B1F21"/>
                <w:kern w:val="24"/>
                <w:lang w:val="en-GB" w:eastAsia="en-NZ"/>
              </w:rPr>
              <w:t xml:space="preserve"> a range of</w:t>
            </w:r>
            <w:r w:rsidRPr="00C14C07">
              <w:rPr>
                <w:rFonts w:ascii="Arial" w:eastAsia="Yu Gothic" w:hAnsi="Arial"/>
                <w:color w:val="0B1F21"/>
                <w:kern w:val="24"/>
                <w:lang w:val="en-GB" w:eastAsia="en-NZ"/>
              </w:rPr>
              <w:t xml:space="preserve"> team members in relation to clinical and operational skills and practice</w:t>
            </w:r>
          </w:p>
          <w:p w14:paraId="1B3433D3" w14:textId="647964C6" w:rsidR="00F85246" w:rsidRPr="00C14C07" w:rsidRDefault="00F85246" w:rsidP="00F85246">
            <w:pPr>
              <w:pStyle w:val="ListParagraph"/>
              <w:numPr>
                <w:ilvl w:val="0"/>
                <w:numId w:val="22"/>
              </w:numPr>
              <w:spacing w:after="60"/>
              <w:rPr>
                <w:rFonts w:ascii="Arial" w:eastAsia="Yu Gothic" w:hAnsi="Arial"/>
                <w:color w:val="0B1F21"/>
                <w:kern w:val="24"/>
                <w:lang w:val="en-GB" w:eastAsia="en-NZ"/>
              </w:rPr>
            </w:pPr>
            <w:r w:rsidRPr="00C14C07">
              <w:rPr>
                <w:rFonts w:ascii="Arial" w:eastAsia="Yu Gothic" w:hAnsi="Arial"/>
                <w:color w:val="0B1F21"/>
                <w:kern w:val="24"/>
                <w:lang w:val="en-GB" w:eastAsia="en-NZ"/>
              </w:rPr>
              <w:t>Demonstrated ability to overview the clinical practice of team members to ensure the needs of both patients and Health N</w:t>
            </w:r>
            <w:r w:rsidR="00704E4A">
              <w:rPr>
                <w:rFonts w:ascii="Arial" w:eastAsia="Yu Gothic" w:hAnsi="Arial"/>
                <w:color w:val="0B1F21"/>
                <w:kern w:val="24"/>
                <w:lang w:val="en-GB" w:eastAsia="en-NZ"/>
              </w:rPr>
              <w:t xml:space="preserve">ew </w:t>
            </w:r>
            <w:r w:rsidRPr="00C14C07">
              <w:rPr>
                <w:rFonts w:ascii="Arial" w:eastAsia="Yu Gothic" w:hAnsi="Arial"/>
                <w:color w:val="0B1F21"/>
                <w:kern w:val="24"/>
                <w:lang w:val="en-GB" w:eastAsia="en-NZ"/>
              </w:rPr>
              <w:t>Z</w:t>
            </w:r>
            <w:r w:rsidR="00704E4A">
              <w:rPr>
                <w:rFonts w:ascii="Arial" w:eastAsia="Yu Gothic" w:hAnsi="Arial"/>
                <w:color w:val="0B1F21"/>
                <w:kern w:val="24"/>
                <w:lang w:val="en-GB" w:eastAsia="en-NZ"/>
              </w:rPr>
              <w:t>ealand / Te Whatu Ora</w:t>
            </w:r>
            <w:r w:rsidRPr="00C14C07">
              <w:rPr>
                <w:rFonts w:ascii="Arial" w:eastAsia="Yu Gothic" w:hAnsi="Arial"/>
                <w:color w:val="0B1F21"/>
                <w:kern w:val="24"/>
                <w:lang w:val="en-GB" w:eastAsia="en-NZ"/>
              </w:rPr>
              <w:t xml:space="preserve"> are met</w:t>
            </w:r>
          </w:p>
          <w:p w14:paraId="3CB4F095" w14:textId="18BEA2D4" w:rsidR="00F85246" w:rsidRPr="00C14C07" w:rsidRDefault="00BE7666" w:rsidP="00F85246">
            <w:pPr>
              <w:pStyle w:val="ListParagraph"/>
              <w:numPr>
                <w:ilvl w:val="0"/>
                <w:numId w:val="22"/>
              </w:numPr>
              <w:spacing w:after="60"/>
            </w:pPr>
            <w:r w:rsidRPr="00C14C07">
              <w:t>Extensive k</w:t>
            </w:r>
            <w:r w:rsidR="00F85246" w:rsidRPr="00C14C07">
              <w:t xml:space="preserve">nowledge and understanding of the </w:t>
            </w:r>
            <w:r w:rsidR="00D21296" w:rsidRPr="00C14C07">
              <w:t>h</w:t>
            </w:r>
            <w:r w:rsidR="00F85246" w:rsidRPr="00C14C07">
              <w:t xml:space="preserve">ospitals, </w:t>
            </w:r>
            <w:r w:rsidR="009F247D" w:rsidRPr="00C14C07">
              <w:t xml:space="preserve">the </w:t>
            </w:r>
            <w:r w:rsidR="00F85246" w:rsidRPr="00C14C07">
              <w:t>local community</w:t>
            </w:r>
            <w:r w:rsidR="009F247D" w:rsidRPr="00C14C07">
              <w:t xml:space="preserve"> they serve</w:t>
            </w:r>
            <w:r w:rsidR="00F85246" w:rsidRPr="00C14C07">
              <w:t>, and</w:t>
            </w:r>
            <w:r w:rsidR="009F247D" w:rsidRPr="00C14C07">
              <w:t xml:space="preserve"> wider</w:t>
            </w:r>
            <w:r w:rsidR="00F85246" w:rsidRPr="00C14C07">
              <w:t xml:space="preserve"> issues</w:t>
            </w:r>
            <w:r w:rsidR="009F247D" w:rsidRPr="00C14C07">
              <w:t xml:space="preserve"> impacting on the ability of a distric</w:t>
            </w:r>
            <w:r w:rsidR="00931625" w:rsidRPr="00C14C07">
              <w:t>t to deliver safe, effective care</w:t>
            </w:r>
          </w:p>
          <w:p w14:paraId="047E502F" w14:textId="5CD10F33" w:rsidR="00F85246" w:rsidRPr="00EA23AA" w:rsidRDefault="000A6348" w:rsidP="00F85246">
            <w:pPr>
              <w:pStyle w:val="ListParagraph"/>
              <w:numPr>
                <w:ilvl w:val="0"/>
                <w:numId w:val="22"/>
              </w:numPr>
              <w:spacing w:after="60"/>
            </w:pPr>
            <w:r w:rsidRPr="00C14C07">
              <w:rPr>
                <w:rStyle w:val="normaltextrun"/>
                <w:rFonts w:ascii="Arial" w:hAnsi="Arial"/>
                <w:color w:val="000000"/>
                <w:shd w:val="clear" w:color="auto" w:fill="FFFFFF"/>
              </w:rPr>
              <w:t>Relevant experience</w:t>
            </w:r>
            <w:r w:rsidR="00F85246" w:rsidRPr="00C14C07">
              <w:rPr>
                <w:rStyle w:val="normaltextrun"/>
                <w:rFonts w:ascii="Arial" w:hAnsi="Arial"/>
                <w:color w:val="000000"/>
                <w:shd w:val="clear" w:color="auto" w:fill="FFFFFF"/>
              </w:rPr>
              <w:t xml:space="preserve"> i</w:t>
            </w:r>
            <w:r w:rsidR="00F85246" w:rsidRPr="00C14C07">
              <w:rPr>
                <w:rStyle w:val="normaltextrun"/>
              </w:rPr>
              <w:t xml:space="preserve">n providing advice, </w:t>
            </w:r>
            <w:r w:rsidR="00F85246" w:rsidRPr="00C14C07">
              <w:rPr>
                <w:rStyle w:val="normaltextrun"/>
                <w:rFonts w:ascii="Arial" w:hAnsi="Arial"/>
                <w:color w:val="000000"/>
                <w:shd w:val="clear" w:color="auto" w:fill="FFFFFF"/>
              </w:rPr>
              <w:t xml:space="preserve">making decisions and problem solving in </w:t>
            </w:r>
            <w:r w:rsidR="00F85246" w:rsidRPr="00EA23AA">
              <w:rPr>
                <w:rStyle w:val="normaltextrun"/>
                <w:rFonts w:ascii="Arial" w:hAnsi="Arial"/>
                <w:shd w:val="clear" w:color="auto" w:fill="FFFFFF"/>
              </w:rPr>
              <w:t>ambiguous and complex environments</w:t>
            </w:r>
          </w:p>
          <w:p w14:paraId="670B8673" w14:textId="066A399D" w:rsidR="00FA1650" w:rsidRPr="00EA23AA" w:rsidRDefault="002D6CD7" w:rsidP="45DDE161">
            <w:pPr>
              <w:pStyle w:val="ListParagraph"/>
              <w:spacing w:after="60"/>
              <w:rPr>
                <w:rFonts w:ascii="Arial" w:hAnsi="Arial"/>
              </w:rPr>
            </w:pPr>
            <w:r w:rsidRPr="00EA23AA">
              <w:t>Has d</w:t>
            </w:r>
            <w:r w:rsidR="4E2F4166" w:rsidRPr="00EA23AA">
              <w:t>emonstrated e</w:t>
            </w:r>
            <w:r w:rsidR="1C5D1696" w:rsidRPr="00EA23AA">
              <w:t xml:space="preserve">xperience in developing and maintaining, relationships </w:t>
            </w:r>
            <w:r w:rsidR="55518A82" w:rsidRPr="00EA23AA">
              <w:t>across the health system</w:t>
            </w:r>
          </w:p>
          <w:p w14:paraId="065A926F" w14:textId="74EB6AB9" w:rsidR="00C138AA" w:rsidRPr="00EA23AA" w:rsidRDefault="00C138AA" w:rsidP="00C138AA">
            <w:pPr>
              <w:pStyle w:val="ListParagraph"/>
              <w:rPr>
                <w:rFonts w:ascii="Arial" w:hAnsi="Arial"/>
              </w:rPr>
            </w:pPr>
            <w:r w:rsidRPr="00EA23AA">
              <w:rPr>
                <w:rFonts w:ascii="Arial" w:hAnsi="Arial"/>
              </w:rPr>
              <w:t>Clinical knowledge base and solid understanding of clinical practice across professional groups and clinical settings</w:t>
            </w:r>
          </w:p>
          <w:p w14:paraId="5BB0554F" w14:textId="0EA21C9F" w:rsidR="00C138AA" w:rsidRPr="00EA23AA" w:rsidRDefault="00C138AA" w:rsidP="00C138AA">
            <w:pPr>
              <w:pStyle w:val="ListParagraph"/>
              <w:rPr>
                <w:rFonts w:ascii="Arial" w:hAnsi="Arial"/>
              </w:rPr>
            </w:pPr>
            <w:r w:rsidRPr="00EA23AA">
              <w:rPr>
                <w:rFonts w:ascii="Arial" w:hAnsi="Arial"/>
              </w:rPr>
              <w:t>Knowledge and understanding of clinical performance systems and measures</w:t>
            </w:r>
          </w:p>
          <w:p w14:paraId="16C59F41" w14:textId="774BC24F" w:rsidR="00C138AA" w:rsidRPr="00EA23AA" w:rsidRDefault="00A756CB" w:rsidP="00C138AA">
            <w:pPr>
              <w:pStyle w:val="ListParagraph"/>
              <w:rPr>
                <w:rFonts w:ascii="Arial" w:hAnsi="Arial"/>
              </w:rPr>
            </w:pPr>
            <w:r w:rsidRPr="00EA23AA">
              <w:rPr>
                <w:rFonts w:ascii="Arial" w:hAnsi="Arial"/>
              </w:rPr>
              <w:t xml:space="preserve">Has </w:t>
            </w:r>
            <w:r w:rsidR="000A6348" w:rsidRPr="00EA23AA">
              <w:rPr>
                <w:rFonts w:ascii="Arial" w:hAnsi="Arial"/>
              </w:rPr>
              <w:t>d</w:t>
            </w:r>
            <w:r w:rsidR="00C138AA" w:rsidRPr="00EA23AA">
              <w:rPr>
                <w:rFonts w:ascii="Arial" w:hAnsi="Arial"/>
              </w:rPr>
              <w:t>emonstrated experience with quality improvement processes and quality risk management</w:t>
            </w:r>
          </w:p>
          <w:p w14:paraId="367B3524" w14:textId="1F571070" w:rsidR="00C138AA" w:rsidRPr="00EA23AA" w:rsidRDefault="000A6348" w:rsidP="00C138AA">
            <w:pPr>
              <w:pStyle w:val="ListParagraph"/>
              <w:rPr>
                <w:rFonts w:ascii="Arial" w:hAnsi="Arial"/>
              </w:rPr>
            </w:pPr>
            <w:r w:rsidRPr="00EA23AA">
              <w:rPr>
                <w:rFonts w:ascii="Arial" w:hAnsi="Arial"/>
              </w:rPr>
              <w:t xml:space="preserve">Has </w:t>
            </w:r>
            <w:r w:rsidR="001C4C1C">
              <w:rPr>
                <w:rFonts w:ascii="Arial" w:hAnsi="Arial"/>
              </w:rPr>
              <w:t xml:space="preserve">appropriate </w:t>
            </w:r>
            <w:r w:rsidR="00C138AA" w:rsidRPr="00EA23AA">
              <w:rPr>
                <w:rFonts w:ascii="Arial" w:hAnsi="Arial"/>
              </w:rPr>
              <w:t>financial</w:t>
            </w:r>
            <w:r w:rsidR="001C4C1C">
              <w:rPr>
                <w:rFonts w:ascii="Arial" w:hAnsi="Arial"/>
              </w:rPr>
              <w:t xml:space="preserve"> literacy of healthcare system</w:t>
            </w:r>
          </w:p>
          <w:p w14:paraId="2FB26638" w14:textId="6A32835C" w:rsidR="00C138AA" w:rsidRPr="00EA23AA" w:rsidRDefault="00871E69" w:rsidP="00C138AA">
            <w:pPr>
              <w:pStyle w:val="ListParagraph"/>
              <w:rPr>
                <w:rFonts w:ascii="Arial" w:hAnsi="Arial"/>
              </w:rPr>
            </w:pPr>
            <w:r>
              <w:rPr>
                <w:rFonts w:ascii="Arial" w:hAnsi="Arial"/>
              </w:rPr>
              <w:t>A</w:t>
            </w:r>
            <w:r w:rsidR="00C138AA" w:rsidRPr="00EA23AA">
              <w:rPr>
                <w:rFonts w:ascii="Arial" w:hAnsi="Arial"/>
              </w:rPr>
              <w:t xml:space="preserve">bility to </w:t>
            </w:r>
            <w:r>
              <w:rPr>
                <w:rFonts w:ascii="Arial" w:hAnsi="Arial"/>
              </w:rPr>
              <w:t xml:space="preserve">collaborate in </w:t>
            </w:r>
            <w:r w:rsidR="00C138AA" w:rsidRPr="00EA23AA">
              <w:rPr>
                <w:rFonts w:ascii="Arial" w:hAnsi="Arial"/>
              </w:rPr>
              <w:t>develop</w:t>
            </w:r>
            <w:r>
              <w:rPr>
                <w:rFonts w:ascii="Arial" w:hAnsi="Arial"/>
              </w:rPr>
              <w:t>ment of</w:t>
            </w:r>
            <w:r w:rsidR="00C138AA" w:rsidRPr="00EA23AA">
              <w:rPr>
                <w:rFonts w:ascii="Arial" w:hAnsi="Arial"/>
              </w:rPr>
              <w:t xml:space="preserve"> successful business cases for investment</w:t>
            </w:r>
          </w:p>
          <w:p w14:paraId="6A083866" w14:textId="00E094A9" w:rsidR="00C138AA" w:rsidRPr="00EA23AA" w:rsidRDefault="00871E69" w:rsidP="00C138AA">
            <w:pPr>
              <w:pStyle w:val="ListParagraph"/>
              <w:rPr>
                <w:rFonts w:ascii="Arial" w:hAnsi="Arial"/>
              </w:rPr>
            </w:pPr>
            <w:r>
              <w:rPr>
                <w:rFonts w:ascii="Arial" w:hAnsi="Arial"/>
              </w:rPr>
              <w:t>E</w:t>
            </w:r>
            <w:r w:rsidR="00C138AA" w:rsidRPr="00EA23AA">
              <w:rPr>
                <w:rFonts w:ascii="Arial" w:hAnsi="Arial"/>
              </w:rPr>
              <w:t>xperience in complex project management</w:t>
            </w:r>
          </w:p>
          <w:p w14:paraId="4C67B9CF" w14:textId="007A25E8" w:rsidR="00AC6631" w:rsidRPr="00C138AA" w:rsidRDefault="00C138AA" w:rsidP="00C138AA">
            <w:pPr>
              <w:pStyle w:val="ListParagraph"/>
              <w:rPr>
                <w:rFonts w:ascii="Arial" w:hAnsi="Arial"/>
                <w:color w:val="000000" w:themeColor="text1"/>
              </w:rPr>
            </w:pPr>
            <w:r w:rsidRPr="00EA23AA">
              <w:rPr>
                <w:rFonts w:ascii="Arial" w:hAnsi="Arial"/>
              </w:rPr>
              <w:t xml:space="preserve">Experience leading quality improvement initiatives. </w:t>
            </w:r>
          </w:p>
        </w:tc>
      </w:tr>
      <w:tr w:rsidR="00FA1650" w14:paraId="166D6120" w14:textId="77777777" w:rsidTr="0031572B">
        <w:trPr>
          <w:gridAfter w:val="1"/>
          <w:wAfter w:w="208" w:type="dxa"/>
          <w:trHeight w:val="543"/>
        </w:trPr>
        <w:tc>
          <w:tcPr>
            <w:tcW w:w="2587" w:type="dxa"/>
            <w:shd w:val="clear" w:color="auto" w:fill="F2F2F2" w:themeFill="background1" w:themeFillShade="F2"/>
          </w:tcPr>
          <w:p w14:paraId="73FB3B34" w14:textId="20A15802" w:rsidR="00FA1650" w:rsidRPr="0031572B" w:rsidRDefault="00FA1650" w:rsidP="00E337FB">
            <w:pPr>
              <w:spacing w:after="60" w:line="240" w:lineRule="auto"/>
              <w:rPr>
                <w:rFonts w:ascii="Arial" w:eastAsia="Calibri" w:hAnsi="Arial"/>
                <w:b/>
                <w:bCs/>
              </w:rPr>
            </w:pPr>
            <w:r>
              <w:rPr>
                <w:rFonts w:ascii="Arial" w:eastAsia="Calibri" w:hAnsi="Arial"/>
                <w:b/>
                <w:bCs/>
              </w:rPr>
              <w:t>Knowledge, Skills, and Attributes</w:t>
            </w:r>
          </w:p>
        </w:tc>
        <w:tc>
          <w:tcPr>
            <w:tcW w:w="8612" w:type="dxa"/>
            <w:gridSpan w:val="2"/>
            <w:shd w:val="clear" w:color="auto" w:fill="auto"/>
            <w:hideMark/>
          </w:tcPr>
          <w:p w14:paraId="1AC2164C" w14:textId="69E14A5C" w:rsidR="008D1AAF" w:rsidRPr="00155020" w:rsidRDefault="00BD0487" w:rsidP="008D1AAF">
            <w:pPr>
              <w:pStyle w:val="ListParagraph"/>
              <w:numPr>
                <w:ilvl w:val="0"/>
                <w:numId w:val="2"/>
              </w:numPr>
              <w:spacing w:after="60"/>
              <w:rPr>
                <w:rStyle w:val="normaltextrun"/>
              </w:rPr>
            </w:pPr>
            <w:r w:rsidRPr="00155020">
              <w:rPr>
                <w:rStyle w:val="normaltextrun"/>
                <w:rFonts w:ascii="Arial" w:hAnsi="Arial"/>
                <w:color w:val="000000"/>
                <w:shd w:val="clear" w:color="auto" w:fill="FFFFFF"/>
              </w:rPr>
              <w:t>E</w:t>
            </w:r>
            <w:r w:rsidRPr="00155020">
              <w:rPr>
                <w:rStyle w:val="normaltextrun"/>
                <w:color w:val="000000"/>
                <w:shd w:val="clear" w:color="auto" w:fill="FFFFFF"/>
              </w:rPr>
              <w:t>xcellent</w:t>
            </w:r>
            <w:r w:rsidR="008D1AAF" w:rsidRPr="00155020">
              <w:rPr>
                <w:rStyle w:val="normaltextrun"/>
                <w:rFonts w:ascii="Arial" w:hAnsi="Arial"/>
                <w:color w:val="000000"/>
                <w:shd w:val="clear" w:color="auto" w:fill="FFFFFF"/>
              </w:rPr>
              <w:t xml:space="preserve"> communication and interpersonal skills including the ability to negotiate, resolve conflict and positively influence and motivate others</w:t>
            </w:r>
          </w:p>
          <w:p w14:paraId="22DE123D" w14:textId="75E91B36" w:rsidR="008D1AAF" w:rsidRPr="00155020" w:rsidRDefault="10DEB18A" w:rsidP="45DDE161">
            <w:pPr>
              <w:pStyle w:val="ListParagraph"/>
              <w:spacing w:after="60"/>
            </w:pPr>
            <w:r w:rsidRPr="00155020">
              <w:rPr>
                <w:rStyle w:val="normaltextrun"/>
                <w:rFonts w:ascii="Arial" w:hAnsi="Arial"/>
                <w:color w:val="000000"/>
                <w:shd w:val="clear" w:color="auto" w:fill="FFFFFF"/>
              </w:rPr>
              <w:t xml:space="preserve">Is a problem solver </w:t>
            </w:r>
            <w:r w:rsidR="3B640DBC" w:rsidRPr="00155020">
              <w:rPr>
                <w:rStyle w:val="normaltextrun"/>
                <w:rFonts w:ascii="Arial" w:hAnsi="Arial"/>
                <w:color w:val="000000"/>
                <w:shd w:val="clear" w:color="auto" w:fill="FFFFFF"/>
              </w:rPr>
              <w:t xml:space="preserve">and system thinker </w:t>
            </w:r>
            <w:r w:rsidRPr="00155020">
              <w:rPr>
                <w:rStyle w:val="normaltextrun"/>
                <w:rFonts w:ascii="Arial" w:hAnsi="Arial"/>
                <w:color w:val="000000"/>
                <w:shd w:val="clear" w:color="auto" w:fill="FFFFFF"/>
              </w:rPr>
              <w:t>who can effectively mitigate a wide range of risks and issues </w:t>
            </w:r>
            <w:r w:rsidRPr="00155020">
              <w:rPr>
                <w:rStyle w:val="eop"/>
                <w:rFonts w:ascii="Arial" w:hAnsi="Arial"/>
                <w:color w:val="000000"/>
                <w:shd w:val="clear" w:color="auto" w:fill="FFFFFF"/>
              </w:rPr>
              <w:t> </w:t>
            </w:r>
          </w:p>
          <w:p w14:paraId="3C6E8394" w14:textId="0AC5D0B8" w:rsidR="008D1AAF" w:rsidRPr="00155020" w:rsidRDefault="008D1AAF" w:rsidP="008D1AAF">
            <w:pPr>
              <w:pStyle w:val="ListParagraph"/>
              <w:numPr>
                <w:ilvl w:val="0"/>
                <w:numId w:val="2"/>
              </w:numPr>
              <w:spacing w:after="60"/>
              <w:rPr>
                <w:rStyle w:val="normaltextrun"/>
              </w:rPr>
            </w:pPr>
            <w:r w:rsidRPr="00155020">
              <w:rPr>
                <w:rStyle w:val="normaltextrun"/>
                <w:rFonts w:ascii="Arial" w:hAnsi="Arial"/>
                <w:color w:val="000000"/>
                <w:shd w:val="clear" w:color="auto" w:fill="FFFFFF"/>
              </w:rPr>
              <w:lastRenderedPageBreak/>
              <w:t>Is approachable</w:t>
            </w:r>
            <w:r w:rsidR="008030C8" w:rsidRPr="00155020">
              <w:rPr>
                <w:rStyle w:val="normaltextrun"/>
                <w:rFonts w:ascii="Arial" w:hAnsi="Arial"/>
                <w:color w:val="000000"/>
                <w:shd w:val="clear" w:color="auto" w:fill="FFFFFF"/>
              </w:rPr>
              <w:t xml:space="preserve"> and models professional behaviours,</w:t>
            </w:r>
            <w:r w:rsidRPr="00155020">
              <w:rPr>
                <w:rStyle w:val="normaltextrun"/>
                <w:rFonts w:ascii="Arial" w:hAnsi="Arial"/>
                <w:color w:val="000000"/>
                <w:shd w:val="clear" w:color="auto" w:fill="FFFFFF"/>
              </w:rPr>
              <w:t xml:space="preserve"> with a collegial attitude and desire to work with others to achieve results and share knowledge and expertise to support the growth of the team</w:t>
            </w:r>
          </w:p>
          <w:p w14:paraId="081B2FFB" w14:textId="61E4DE1C" w:rsidR="00FA1650" w:rsidRPr="00155020" w:rsidRDefault="00FA1650" w:rsidP="008D1AAF">
            <w:pPr>
              <w:pStyle w:val="ListParagraph"/>
              <w:numPr>
                <w:ilvl w:val="0"/>
                <w:numId w:val="2"/>
              </w:numPr>
              <w:spacing w:after="60"/>
              <w:rPr>
                <w:color w:val="000000" w:themeColor="text1"/>
              </w:rPr>
            </w:pPr>
            <w:r w:rsidRPr="00155020">
              <w:rPr>
                <w:b/>
                <w:bCs/>
              </w:rPr>
              <w:t xml:space="preserve">Pae Ora &amp; Te Tiriti o Waitangi </w:t>
            </w:r>
            <w:r w:rsidRPr="00155020">
              <w:t>- demonstrates an understanding of Pae Ora (Healthy Futures) Act 2022, the significance, and obligations of Te Tiriti o Waitangi, including how to give effect to these expectations in a meaningful way, and the commitments to equity and priorities of Wai2575. Have an appreciation of cross-cultural matters, including knowledge of tikanga Māori (or a willingness to learn)</w:t>
            </w:r>
          </w:p>
          <w:p w14:paraId="160C6DDA" w14:textId="2429CC03" w:rsidR="00FA1650" w:rsidRPr="00155020" w:rsidRDefault="00FA1650" w:rsidP="008D1AAF">
            <w:pPr>
              <w:pStyle w:val="ListParagraph"/>
              <w:numPr>
                <w:ilvl w:val="0"/>
                <w:numId w:val="2"/>
              </w:numPr>
              <w:spacing w:after="60"/>
              <w:rPr>
                <w:rFonts w:ascii="Source Sans Pro" w:hAnsi="Source Sans Pro"/>
                <w:color w:val="000000" w:themeColor="text1"/>
              </w:rPr>
            </w:pPr>
            <w:r w:rsidRPr="00155020">
              <w:rPr>
                <w:b/>
                <w:bCs/>
              </w:rPr>
              <w:t>Leadership and management –</w:t>
            </w:r>
            <w:r w:rsidRPr="00155020">
              <w:t xml:space="preserve"> </w:t>
            </w:r>
            <w:r w:rsidR="00931625" w:rsidRPr="00155020">
              <w:t xml:space="preserve">Has the </w:t>
            </w:r>
            <w:r w:rsidRPr="00155020">
              <w:t>ability to think, plan and act strategically and to connect with and inspire people to build a highly motivated and engaged workforce. Demonstrates inclusive leadership and management skills able to maximise the quality and contributions of individuals and teams to drive outcomes</w:t>
            </w:r>
            <w:r w:rsidRPr="00155020">
              <w:rPr>
                <w:rFonts w:ascii="Source Sans Pro" w:hAnsi="Source Sans Pro"/>
                <w:color w:val="222222"/>
                <w:shd w:val="clear" w:color="auto" w:fill="FFFFFF"/>
              </w:rPr>
              <w:t xml:space="preserve"> </w:t>
            </w:r>
          </w:p>
          <w:p w14:paraId="75DF0A7A" w14:textId="728461E2" w:rsidR="00FA1650" w:rsidRPr="00155020" w:rsidRDefault="00FA1650" w:rsidP="008D1AAF">
            <w:pPr>
              <w:pStyle w:val="ListParagraph"/>
              <w:numPr>
                <w:ilvl w:val="0"/>
                <w:numId w:val="2"/>
              </w:numPr>
              <w:spacing w:after="60"/>
              <w:rPr>
                <w:rFonts w:ascii="Source Sans Pro" w:hAnsi="Source Sans Pro"/>
                <w:color w:val="000000" w:themeColor="text1"/>
              </w:rPr>
            </w:pPr>
            <w:r w:rsidRPr="00155020">
              <w:rPr>
                <w:b/>
                <w:bCs/>
              </w:rPr>
              <w:t xml:space="preserve">Communication and relationship effectiveness </w:t>
            </w:r>
            <w:r w:rsidRPr="00155020">
              <w:t>– demonstrates mature communication and interpersonal skills, including the ability to write and present in a clear, persuasive, and impactful way, to influence others to embrace change, and to develop, unify and maintain strong internal and external relationships essential for achieving sustainable outcomes</w:t>
            </w:r>
            <w:r w:rsidRPr="00155020">
              <w:rPr>
                <w:rFonts w:ascii="Source Sans Pro" w:hAnsi="Source Sans Pro"/>
                <w:color w:val="222222"/>
                <w:shd w:val="clear" w:color="auto" w:fill="FFFFFF"/>
              </w:rPr>
              <w:t xml:space="preserve"> </w:t>
            </w:r>
          </w:p>
          <w:p w14:paraId="08A1D2B3" w14:textId="5BAC104A" w:rsidR="00FA1650" w:rsidRPr="00155020" w:rsidRDefault="00FA1650" w:rsidP="008D1AAF">
            <w:pPr>
              <w:pStyle w:val="ListParagraph"/>
              <w:numPr>
                <w:ilvl w:val="0"/>
                <w:numId w:val="2"/>
              </w:numPr>
              <w:spacing w:after="60"/>
              <w:rPr>
                <w:color w:val="000000" w:themeColor="text1"/>
              </w:rPr>
            </w:pPr>
            <w:r w:rsidRPr="00155020">
              <w:rPr>
                <w:b/>
                <w:bCs/>
              </w:rPr>
              <w:t xml:space="preserve">Planning and direction </w:t>
            </w:r>
            <w:r w:rsidRPr="00155020">
              <w:t>– can maintain oversight of work responsibilities, to identify business / project requirements, to develop / contribute to strategies, to plan, prioritise, delegate, and organise work to deliver on short and long-term objectives across the breadth of the role</w:t>
            </w:r>
          </w:p>
          <w:p w14:paraId="431CD18D" w14:textId="72F9C404" w:rsidR="00FA1650" w:rsidRPr="00155020" w:rsidRDefault="00FA1650" w:rsidP="008D1AAF">
            <w:pPr>
              <w:pStyle w:val="ListParagraph"/>
              <w:numPr>
                <w:ilvl w:val="0"/>
                <w:numId w:val="2"/>
              </w:numPr>
              <w:spacing w:after="60"/>
              <w:rPr>
                <w:color w:val="000000" w:themeColor="text1"/>
              </w:rPr>
            </w:pPr>
            <w:r w:rsidRPr="00155020">
              <w:rPr>
                <w:b/>
                <w:bCs/>
              </w:rPr>
              <w:t xml:space="preserve">Operational management </w:t>
            </w:r>
            <w:r w:rsidRPr="00155020">
              <w:t>– can monitor and analyse performance to ensure the quality of work, identify areas of improvement, problem solve, and make sound decisions to achieve goals</w:t>
            </w:r>
          </w:p>
          <w:p w14:paraId="439FF4BA" w14:textId="33E56868" w:rsidR="00FA1650" w:rsidRPr="00155020" w:rsidRDefault="7D602FE5" w:rsidP="45DDE161">
            <w:pPr>
              <w:pStyle w:val="ListParagraph"/>
              <w:spacing w:after="60"/>
              <w:rPr>
                <w:color w:val="000000" w:themeColor="text1"/>
              </w:rPr>
            </w:pPr>
            <w:r w:rsidRPr="00155020">
              <w:rPr>
                <w:b/>
                <w:bCs/>
              </w:rPr>
              <w:t>Continuous improvement</w:t>
            </w:r>
            <w:r w:rsidRPr="00155020">
              <w:t xml:space="preserve"> – demonstrates an openness </w:t>
            </w:r>
            <w:r w:rsidR="002D6CD7" w:rsidRPr="00155020">
              <w:t>and respect for</w:t>
            </w:r>
            <w:r w:rsidRPr="00155020">
              <w:t xml:space="preserve"> the views of others, and an ability to model an agile</w:t>
            </w:r>
            <w:r w:rsidR="00FA1650" w:rsidRPr="00155020">
              <w:rPr>
                <w:rStyle w:val="FootnoteReference"/>
                <w:rFonts w:ascii="Arial" w:eastAsia="Calibri" w:hAnsi="Arial"/>
                <w:i/>
                <w:iCs/>
                <w:color w:val="000000" w:themeColor="text1"/>
              </w:rPr>
              <w:footnoteReference w:id="4"/>
            </w:r>
            <w:r w:rsidRPr="00155020">
              <w:t xml:space="preserve"> approach that creates a culture where individuals at all levels bring their ideas and issues for constructive debate and finding improved ways forward. Has networks to support current knowledge of leading practices</w:t>
            </w:r>
          </w:p>
          <w:p w14:paraId="6A7C49A0" w14:textId="5A56A677" w:rsidR="00FA1650" w:rsidRPr="00155020" w:rsidRDefault="00FA1650" w:rsidP="008D1AAF">
            <w:pPr>
              <w:pStyle w:val="ListParagraph"/>
              <w:numPr>
                <w:ilvl w:val="0"/>
                <w:numId w:val="2"/>
              </w:numPr>
              <w:spacing w:after="60"/>
              <w:rPr>
                <w:color w:val="000000" w:themeColor="text1"/>
              </w:rPr>
            </w:pPr>
            <w:r w:rsidRPr="00155020">
              <w:rPr>
                <w:b/>
                <w:bCs/>
              </w:rPr>
              <w:t xml:space="preserve">Dealing with ambiguity </w:t>
            </w:r>
            <w:r w:rsidRPr="00155020">
              <w:t xml:space="preserve">– demonstrates </w:t>
            </w:r>
            <w:r w:rsidR="002D6CD7" w:rsidRPr="00155020">
              <w:t>that they are</w:t>
            </w:r>
            <w:r w:rsidRPr="00155020">
              <w:t xml:space="preserve"> comfortable with</w:t>
            </w:r>
            <w:r w:rsidR="002D6CD7" w:rsidRPr="00155020">
              <w:t xml:space="preserve"> navigating</w:t>
            </w:r>
            <w:r w:rsidRPr="00155020">
              <w:t xml:space="preserve"> change and </w:t>
            </w:r>
            <w:r w:rsidR="002D6CD7" w:rsidRPr="00155020">
              <w:t xml:space="preserve">can work effectively in an environment of </w:t>
            </w:r>
            <w:r w:rsidRPr="00155020">
              <w:t xml:space="preserve">uncertainty </w:t>
            </w:r>
          </w:p>
          <w:p w14:paraId="3D2178F5" w14:textId="493D0FF4" w:rsidR="00FA1650" w:rsidRPr="00155020" w:rsidRDefault="00FA1650" w:rsidP="008D1AAF">
            <w:pPr>
              <w:pStyle w:val="ListParagraph"/>
              <w:numPr>
                <w:ilvl w:val="0"/>
                <w:numId w:val="2"/>
              </w:numPr>
              <w:spacing w:after="60"/>
              <w:rPr>
                <w:color w:val="000000" w:themeColor="text1"/>
              </w:rPr>
            </w:pPr>
            <w:r w:rsidRPr="00155020">
              <w:rPr>
                <w:b/>
                <w:bCs/>
              </w:rPr>
              <w:t xml:space="preserve">Financial management </w:t>
            </w:r>
            <w:r w:rsidRPr="00155020">
              <w:t xml:space="preserve">– has a solid understanding of </w:t>
            </w:r>
            <w:r w:rsidR="002D6CD7" w:rsidRPr="00155020">
              <w:t xml:space="preserve">medical </w:t>
            </w:r>
            <w:r w:rsidRPr="00155020">
              <w:t>financial management, including budgeting, forecasting, and cost management</w:t>
            </w:r>
          </w:p>
          <w:p w14:paraId="482A362E" w14:textId="77777777" w:rsidR="00FA1650" w:rsidRPr="00155020" w:rsidRDefault="00FA1650" w:rsidP="008D1AAF">
            <w:pPr>
              <w:pStyle w:val="ListParagraph"/>
              <w:numPr>
                <w:ilvl w:val="0"/>
                <w:numId w:val="2"/>
              </w:numPr>
              <w:spacing w:after="60"/>
              <w:rPr>
                <w:color w:val="000000" w:themeColor="text1"/>
              </w:rPr>
            </w:pPr>
            <w:r w:rsidRPr="00155020">
              <w:rPr>
                <w:b/>
                <w:bCs/>
              </w:rPr>
              <w:t>Compliance</w:t>
            </w:r>
            <w:r w:rsidRPr="00155020">
              <w:t xml:space="preserve"> </w:t>
            </w:r>
            <w:r w:rsidRPr="00155020">
              <w:rPr>
                <w:b/>
                <w:bCs/>
              </w:rPr>
              <w:t>and risk management</w:t>
            </w:r>
            <w:r w:rsidRPr="00155020">
              <w:t xml:space="preserve"> - demonstrates an understanding of organisational risk and compliance, legal and regulatory requirements regarding relevant regulations and standards in New Zealand, to ensure compliance with these requirements.</w:t>
            </w:r>
          </w:p>
        </w:tc>
      </w:tr>
      <w:tr w:rsidR="00FA1650" w14:paraId="1452AA10" w14:textId="77777777" w:rsidTr="0031572B">
        <w:trPr>
          <w:gridAfter w:val="1"/>
          <w:wAfter w:w="208" w:type="dxa"/>
          <w:trHeight w:val="543"/>
        </w:trPr>
        <w:tc>
          <w:tcPr>
            <w:tcW w:w="2587" w:type="dxa"/>
            <w:shd w:val="clear" w:color="auto" w:fill="F2F2F2" w:themeFill="background1" w:themeFillShade="F2"/>
            <w:hideMark/>
          </w:tcPr>
          <w:p w14:paraId="44008BE9" w14:textId="41CE9098" w:rsidR="00FA1650" w:rsidRPr="00BA4791" w:rsidRDefault="00FA1650" w:rsidP="006F1E00">
            <w:pPr>
              <w:spacing w:after="60" w:line="240" w:lineRule="auto"/>
              <w:rPr>
                <w:rFonts w:ascii="Arial" w:eastAsia="Calibri" w:hAnsi="Arial"/>
                <w:b/>
                <w:bCs/>
              </w:rPr>
            </w:pPr>
            <w:r w:rsidRPr="007F2099">
              <w:rPr>
                <w:rFonts w:ascii="Arial" w:eastAsia="Calibri" w:hAnsi="Arial"/>
                <w:b/>
                <w:bCs/>
              </w:rPr>
              <w:lastRenderedPageBreak/>
              <w:t>Education</w:t>
            </w:r>
          </w:p>
        </w:tc>
        <w:tc>
          <w:tcPr>
            <w:tcW w:w="8612" w:type="dxa"/>
            <w:gridSpan w:val="2"/>
            <w:shd w:val="clear" w:color="auto" w:fill="auto"/>
          </w:tcPr>
          <w:p w14:paraId="64044EDF" w14:textId="1291C26F" w:rsidR="0093481F" w:rsidRPr="00155020" w:rsidRDefault="4CE72B9E" w:rsidP="000E2858">
            <w:pPr>
              <w:pStyle w:val="ListParagraph"/>
              <w:rPr>
                <w:color w:val="000000" w:themeColor="text1"/>
              </w:rPr>
            </w:pPr>
            <w:r w:rsidRPr="00155020">
              <w:rPr>
                <w:lang w:eastAsia="en-NZ" w:bidi="th-TH"/>
              </w:rPr>
              <w:t>Q</w:t>
            </w:r>
            <w:r w:rsidR="2F9D9A64" w:rsidRPr="00155020">
              <w:rPr>
                <w:lang w:eastAsia="en-NZ" w:bidi="th-TH"/>
              </w:rPr>
              <w:t>ualification</w:t>
            </w:r>
            <w:r w:rsidR="002164F8" w:rsidRPr="00155020">
              <w:rPr>
                <w:lang w:eastAsia="en-NZ" w:bidi="th-TH"/>
              </w:rPr>
              <w:t>s</w:t>
            </w:r>
            <w:r w:rsidR="2F9D9A64" w:rsidRPr="00155020">
              <w:rPr>
                <w:lang w:eastAsia="en-NZ" w:bidi="th-TH"/>
              </w:rPr>
              <w:t xml:space="preserve"> relevant to the clinical leadership area</w:t>
            </w:r>
            <w:r w:rsidR="005C7750" w:rsidRPr="00155020">
              <w:rPr>
                <w:lang w:eastAsia="en-NZ" w:bidi="th-TH"/>
              </w:rPr>
              <w:t>.</w:t>
            </w:r>
            <w:r w:rsidR="000E2858" w:rsidRPr="00155020">
              <w:rPr>
                <w:lang w:eastAsia="en-NZ" w:bidi="th-TH"/>
              </w:rPr>
              <w:t xml:space="preserve"> (</w:t>
            </w:r>
            <w:r w:rsidR="0093481F" w:rsidRPr="00155020">
              <w:rPr>
                <w:lang w:bidi="th-TH"/>
              </w:rPr>
              <w:t>RACMA welcomed</w:t>
            </w:r>
            <w:r w:rsidR="00C5465B" w:rsidRPr="00155020">
              <w:rPr>
                <w:lang w:bidi="th-TH"/>
              </w:rPr>
              <w:t xml:space="preserve"> but not essential</w:t>
            </w:r>
            <w:r w:rsidR="000E2858" w:rsidRPr="00155020">
              <w:rPr>
                <w:lang w:bidi="th-TH"/>
              </w:rPr>
              <w:t>).</w:t>
            </w:r>
          </w:p>
        </w:tc>
      </w:tr>
      <w:tr w:rsidR="00FA1650" w14:paraId="3BF62B05" w14:textId="77777777" w:rsidTr="0031572B">
        <w:trPr>
          <w:gridAfter w:val="1"/>
          <w:wAfter w:w="208" w:type="dxa"/>
          <w:trHeight w:val="543"/>
        </w:trPr>
        <w:tc>
          <w:tcPr>
            <w:tcW w:w="2587" w:type="dxa"/>
            <w:shd w:val="clear" w:color="auto" w:fill="F2F2F2" w:themeFill="background1" w:themeFillShade="F2"/>
            <w:hideMark/>
          </w:tcPr>
          <w:p w14:paraId="4252F49D" w14:textId="77777777" w:rsidR="00FA1650" w:rsidRDefault="00FA1650" w:rsidP="006F1E00">
            <w:pPr>
              <w:spacing w:after="60" w:line="240" w:lineRule="auto"/>
              <w:rPr>
                <w:rFonts w:ascii="Arial" w:eastAsia="Calibri" w:hAnsi="Arial"/>
                <w:i/>
                <w:iCs/>
              </w:rPr>
            </w:pPr>
            <w:r>
              <w:rPr>
                <w:rFonts w:ascii="Arial" w:eastAsia="Calibri" w:hAnsi="Arial"/>
                <w:b/>
                <w:bCs/>
              </w:rPr>
              <w:t>Registrations and Certificates</w:t>
            </w:r>
          </w:p>
        </w:tc>
        <w:tc>
          <w:tcPr>
            <w:tcW w:w="8612" w:type="dxa"/>
            <w:gridSpan w:val="2"/>
            <w:shd w:val="clear" w:color="auto" w:fill="auto"/>
          </w:tcPr>
          <w:p w14:paraId="037F0BD9" w14:textId="154BC675" w:rsidR="00FA1650" w:rsidRPr="00D92405" w:rsidRDefault="00453812" w:rsidP="006F1E00">
            <w:pPr>
              <w:pStyle w:val="ListParagraph"/>
              <w:numPr>
                <w:ilvl w:val="0"/>
                <w:numId w:val="1"/>
              </w:numPr>
              <w:rPr>
                <w:rFonts w:ascii="Arial" w:eastAsia="Calibri" w:hAnsi="Arial"/>
              </w:rPr>
            </w:pPr>
            <w:r w:rsidRPr="00D92405">
              <w:rPr>
                <w:lang w:eastAsia="en-NZ" w:bidi="th-TH"/>
              </w:rPr>
              <w:t>Annual Practicing Certificate</w:t>
            </w:r>
            <w:r w:rsidR="005C7750">
              <w:rPr>
                <w:lang w:eastAsia="en-NZ" w:bidi="th-TH"/>
              </w:rPr>
              <w:t>.</w:t>
            </w:r>
          </w:p>
        </w:tc>
      </w:tr>
      <w:tr w:rsidR="00FA1650" w14:paraId="5AD076D5" w14:textId="77777777" w:rsidTr="0031572B">
        <w:trPr>
          <w:gridAfter w:val="1"/>
          <w:wAfter w:w="208" w:type="dxa"/>
          <w:trHeight w:val="113"/>
        </w:trPr>
        <w:tc>
          <w:tcPr>
            <w:tcW w:w="11199" w:type="dxa"/>
            <w:gridSpan w:val="3"/>
            <w:shd w:val="clear" w:color="auto" w:fill="auto"/>
          </w:tcPr>
          <w:p w14:paraId="6DDD3894" w14:textId="77777777" w:rsidR="00FA1650" w:rsidRDefault="00FA1650" w:rsidP="006F1E00">
            <w:pPr>
              <w:spacing w:after="0" w:line="240" w:lineRule="auto"/>
              <w:rPr>
                <w:rFonts w:ascii="Arial" w:eastAsia="Calibri" w:hAnsi="Arial"/>
              </w:rPr>
            </w:pPr>
          </w:p>
        </w:tc>
      </w:tr>
    </w:tbl>
    <w:p w14:paraId="46FD7474" w14:textId="77777777" w:rsidR="00094213" w:rsidRDefault="00094213" w:rsidP="008A0182"/>
    <w:sectPr w:rsidR="00094213" w:rsidSect="008A0182">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276"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6C47F" w14:textId="77777777" w:rsidR="000501C2" w:rsidRDefault="000501C2" w:rsidP="00F94FD6">
      <w:r>
        <w:separator/>
      </w:r>
    </w:p>
    <w:p w14:paraId="25FCFFE0" w14:textId="77777777" w:rsidR="000501C2" w:rsidRDefault="000501C2" w:rsidP="00F94FD6"/>
  </w:endnote>
  <w:endnote w:type="continuationSeparator" w:id="0">
    <w:p w14:paraId="37265A6B" w14:textId="77777777" w:rsidR="000501C2" w:rsidRDefault="000501C2" w:rsidP="00F94FD6">
      <w:r>
        <w:continuationSeparator/>
      </w:r>
    </w:p>
    <w:p w14:paraId="55678DD1" w14:textId="77777777" w:rsidR="000501C2" w:rsidRDefault="000501C2" w:rsidP="00F94FD6"/>
  </w:endnote>
  <w:endnote w:type="continuationNotice" w:id="1">
    <w:p w14:paraId="3D6E9FD5" w14:textId="77777777" w:rsidR="000501C2" w:rsidRDefault="000501C2" w:rsidP="00F94FD6"/>
    <w:p w14:paraId="57F68080" w14:textId="77777777" w:rsidR="000501C2" w:rsidRDefault="000501C2" w:rsidP="00F94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ource Sans Pro">
    <w:altName w:val="Cambria Math"/>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5F1A" w14:textId="77777777" w:rsidR="0068309C" w:rsidRDefault="00683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15F05" w14:textId="77777777" w:rsidR="0068309C" w:rsidRDefault="00683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C8D55" w14:textId="77777777" w:rsidR="0068309C" w:rsidRDefault="00683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EC15A" w14:textId="77777777" w:rsidR="000501C2" w:rsidRDefault="000501C2" w:rsidP="00F94FD6">
      <w:r>
        <w:separator/>
      </w:r>
    </w:p>
    <w:p w14:paraId="3B8C5E1C" w14:textId="77777777" w:rsidR="000501C2" w:rsidRDefault="000501C2" w:rsidP="00F94FD6"/>
  </w:footnote>
  <w:footnote w:type="continuationSeparator" w:id="0">
    <w:p w14:paraId="796637FE" w14:textId="77777777" w:rsidR="000501C2" w:rsidRDefault="000501C2" w:rsidP="00F94FD6">
      <w:r>
        <w:continuationSeparator/>
      </w:r>
    </w:p>
    <w:p w14:paraId="617F0687" w14:textId="77777777" w:rsidR="000501C2" w:rsidRDefault="000501C2" w:rsidP="00F94FD6"/>
  </w:footnote>
  <w:footnote w:type="continuationNotice" w:id="1">
    <w:p w14:paraId="31EF34C0" w14:textId="77777777" w:rsidR="000501C2" w:rsidRDefault="000501C2" w:rsidP="00F94FD6"/>
    <w:p w14:paraId="40C7817E" w14:textId="77777777" w:rsidR="000501C2" w:rsidRDefault="000501C2" w:rsidP="00F94FD6"/>
  </w:footnote>
  <w:footnote w:id="2">
    <w:p w14:paraId="0A6BA6F8" w14:textId="77777777" w:rsidR="00FA1650" w:rsidRPr="009370B4" w:rsidRDefault="00FA1650" w:rsidP="00FA1650">
      <w:pPr>
        <w:pStyle w:val="FootnoteText"/>
        <w:rPr>
          <w:rFonts w:ascii="Arial" w:hAnsi="Arial" w:cs="Arial"/>
          <w:sz w:val="16"/>
          <w:szCs w:val="16"/>
          <w:lang w:val="mi-NZ"/>
        </w:rPr>
      </w:pPr>
      <w:r>
        <w:rPr>
          <w:rStyle w:val="FootnoteReference"/>
        </w:rPr>
        <w:footnoteRef/>
      </w:r>
      <w:r>
        <w:t xml:space="preserve"> </w:t>
      </w:r>
      <w:r w:rsidRPr="009370B4">
        <w:rPr>
          <w:rFonts w:ascii="Arial" w:hAnsi="Arial" w:cs="Arial"/>
          <w:sz w:val="16"/>
          <w:szCs w:val="16"/>
          <w:lang w:val="mi-NZ"/>
        </w:rPr>
        <w:t xml:space="preserve">Health </w:t>
      </w:r>
      <w:proofErr w:type="spellStart"/>
      <w:r w:rsidRPr="009370B4">
        <w:rPr>
          <w:rFonts w:ascii="Arial" w:hAnsi="Arial" w:cs="Arial"/>
          <w:sz w:val="16"/>
          <w:szCs w:val="16"/>
          <w:lang w:val="mi-NZ"/>
        </w:rPr>
        <w:t>Charter</w:t>
      </w:r>
      <w:proofErr w:type="spellEnd"/>
    </w:p>
  </w:footnote>
  <w:footnote w:id="3">
    <w:p w14:paraId="5EF1268C" w14:textId="77777777" w:rsidR="00FA1650" w:rsidRPr="009370B4" w:rsidRDefault="00FA1650" w:rsidP="00FA1650">
      <w:pPr>
        <w:pStyle w:val="FootnoteText"/>
        <w:ind w:left="142" w:hanging="142"/>
        <w:rPr>
          <w:lang w:val="mi-NZ"/>
        </w:rPr>
      </w:pPr>
      <w:r w:rsidRPr="009370B4">
        <w:rPr>
          <w:rStyle w:val="FootnoteReference"/>
          <w:rFonts w:ascii="Arial" w:hAnsi="Arial" w:cs="Arial"/>
          <w:sz w:val="16"/>
          <w:szCs w:val="16"/>
        </w:rPr>
        <w:footnoteRef/>
      </w:r>
      <w:r w:rsidRPr="009370B4">
        <w:rPr>
          <w:rFonts w:ascii="Arial" w:hAnsi="Arial" w:cs="Arial"/>
          <w:sz w:val="16"/>
          <w:szCs w:val="16"/>
        </w:rPr>
        <w:t xml:space="preserve"> The explicit purpose of </w:t>
      </w:r>
      <w:r>
        <w:rPr>
          <w:rFonts w:ascii="Arial" w:hAnsi="Arial" w:cs="Arial"/>
          <w:sz w:val="16"/>
          <w:szCs w:val="16"/>
        </w:rPr>
        <w:t xml:space="preserve">the </w:t>
      </w:r>
      <w:r w:rsidRPr="009370B4">
        <w:rPr>
          <w:rFonts w:ascii="Arial" w:hAnsi="Arial" w:cs="Arial"/>
          <w:sz w:val="16"/>
          <w:szCs w:val="16"/>
        </w:rPr>
        <w:t>Act is to:</w:t>
      </w:r>
      <w:r w:rsidRPr="009370B4">
        <w:rPr>
          <w:rFonts w:ascii="Arial" w:eastAsia="Calibri" w:hAnsi="Arial" w:cs="Arial"/>
          <w:sz w:val="16"/>
          <w:szCs w:val="16"/>
        </w:rPr>
        <w:t xml:space="preserve"> protect, promote, and improve the health of all New Zealanders; achieve equity in health outcomes among New Zealand’s population groups, including by striving to eliminate health disparities, in particularly for Māori; and build towards </w:t>
      </w:r>
      <w:proofErr w:type="spellStart"/>
      <w:r w:rsidRPr="009370B4">
        <w:rPr>
          <w:rFonts w:ascii="Arial" w:eastAsia="Calibri" w:hAnsi="Arial" w:cs="Arial"/>
          <w:sz w:val="16"/>
          <w:szCs w:val="16"/>
        </w:rPr>
        <w:t>pae</w:t>
      </w:r>
      <w:proofErr w:type="spellEnd"/>
      <w:r w:rsidRPr="009370B4">
        <w:rPr>
          <w:rFonts w:ascii="Arial" w:eastAsia="Calibri" w:hAnsi="Arial" w:cs="Arial"/>
          <w:sz w:val="16"/>
          <w:szCs w:val="16"/>
        </w:rPr>
        <w:t xml:space="preserve"> </w:t>
      </w:r>
      <w:proofErr w:type="spellStart"/>
      <w:r w:rsidRPr="009370B4">
        <w:rPr>
          <w:rFonts w:ascii="Arial" w:eastAsia="Calibri" w:hAnsi="Arial" w:cs="Arial"/>
          <w:sz w:val="16"/>
          <w:szCs w:val="16"/>
        </w:rPr>
        <w:t>ora</w:t>
      </w:r>
      <w:proofErr w:type="spellEnd"/>
      <w:r w:rsidRPr="009370B4">
        <w:rPr>
          <w:rFonts w:ascii="Arial" w:eastAsia="Calibri" w:hAnsi="Arial" w:cs="Arial"/>
          <w:sz w:val="16"/>
          <w:szCs w:val="16"/>
        </w:rPr>
        <w:t xml:space="preserve"> (healthy futures) for all New Zealanders.</w:t>
      </w:r>
    </w:p>
  </w:footnote>
  <w:footnote w:id="4">
    <w:p w14:paraId="6460BA60" w14:textId="2E064348" w:rsidR="00FA1650" w:rsidRPr="00C35768" w:rsidRDefault="00FA1650" w:rsidP="00FA1650">
      <w:pPr>
        <w:pStyle w:val="FootnoteText"/>
        <w:rPr>
          <w:lang w:val="mi-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36AD" w14:textId="77777777" w:rsidR="0068309C" w:rsidRDefault="006830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D32C" w14:textId="3ADFA7A7" w:rsidR="005646B6" w:rsidRDefault="00411994" w:rsidP="00411994">
    <w:pPr>
      <w:pStyle w:val="Header"/>
      <w:jc w:val="right"/>
    </w:pPr>
    <w:r w:rsidRPr="002D6E57">
      <w:rPr>
        <w:noProof/>
      </w:rPr>
      <w:drawing>
        <wp:inline distT="0" distB="0" distL="0" distR="0" wp14:anchorId="187AB7C1" wp14:editId="36E82142">
          <wp:extent cx="1531620" cy="411938"/>
          <wp:effectExtent l="0" t="0" r="0" b="7620"/>
          <wp:docPr id="902249590" name="Picture 3">
            <a:extLst xmlns:a="http://schemas.openxmlformats.org/drawingml/2006/main">
              <a:ext uri="{FF2B5EF4-FFF2-40B4-BE49-F238E27FC236}">
                <a16:creationId xmlns:a16="http://schemas.microsoft.com/office/drawing/2014/main" id="{7671F0E7-9896-A2FD-869A-BB7CBB779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71F0E7-9896-A2FD-869A-BB7CBB779891}"/>
                      </a:ext>
                    </a:extLst>
                  </pic:cNvPr>
                  <pic:cNvPicPr>
                    <a:picLocks noChangeAspect="1"/>
                  </pic:cNvPicPr>
                </pic:nvPicPr>
                <pic:blipFill>
                  <a:blip r:embed="rId1"/>
                  <a:stretch>
                    <a:fillRect/>
                  </a:stretch>
                </pic:blipFill>
                <pic:spPr>
                  <a:xfrm>
                    <a:off x="0" y="0"/>
                    <a:ext cx="1563188" cy="420428"/>
                  </a:xfrm>
                  <a:prstGeom prst="rect">
                    <a:avLst/>
                  </a:prstGeom>
                </pic:spPr>
              </pic:pic>
            </a:graphicData>
          </a:graphic>
        </wp:inline>
      </w:drawing>
    </w:r>
    <w:r w:rsidR="005646B6">
      <w:rPr>
        <w:noProof/>
      </w:rPr>
      <w:drawing>
        <wp:anchor distT="0" distB="0" distL="114300" distR="114300" simplePos="0" relativeHeight="251657216" behindDoc="1" locked="0" layoutInCell="1" allowOverlap="1" wp14:anchorId="0B2A8284" wp14:editId="2D48E3DB">
          <wp:simplePos x="0" y="0"/>
          <wp:positionH relativeFrom="column">
            <wp:posOffset>-729615</wp:posOffset>
          </wp:positionH>
          <wp:positionV relativeFrom="paragraph">
            <wp:posOffset>-440690</wp:posOffset>
          </wp:positionV>
          <wp:extent cx="7559675" cy="323850"/>
          <wp:effectExtent l="0" t="0" r="317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2" cstate="print"/>
                  <a:stretch>
                    <a:fillRect/>
                  </a:stretch>
                </pic:blipFill>
                <pic:spPr>
                  <a:xfrm>
                    <a:off x="0" y="0"/>
                    <a:ext cx="7559675" cy="3238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BEEF" w14:textId="77777777" w:rsidR="0068309C" w:rsidRDefault="0068309C">
    <w:pPr>
      <w:pStyle w:val="Header"/>
    </w:pPr>
  </w:p>
</w:hdr>
</file>

<file path=word/intelligence2.xml><?xml version="1.0" encoding="utf-8"?>
<int2:intelligence xmlns:int2="http://schemas.microsoft.com/office/intelligence/2020/intelligence" xmlns:oel="http://schemas.microsoft.com/office/2019/extlst">
  <int2:observations>
    <int2:textHash int2:hashCode="kv4UVae7TQCfC0" int2:id="ELQ1olg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6B45"/>
    <w:multiLevelType w:val="multilevel"/>
    <w:tmpl w:val="4A74D86C"/>
    <w:styleLink w:val="Style12"/>
    <w:lvl w:ilvl="0">
      <w:start w:val="9"/>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74603C"/>
    <w:multiLevelType w:val="hybridMultilevel"/>
    <w:tmpl w:val="B122F8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1E143B8"/>
    <w:multiLevelType w:val="hybridMultilevel"/>
    <w:tmpl w:val="704A5582"/>
    <w:lvl w:ilvl="0" w:tplc="C46624F6">
      <w:start w:val="1"/>
      <w:numFmt w:val="bullet"/>
      <w:lvlText w:val="•"/>
      <w:lvlJc w:val="left"/>
      <w:pPr>
        <w:tabs>
          <w:tab w:val="num" w:pos="720"/>
        </w:tabs>
        <w:ind w:left="720" w:hanging="360"/>
      </w:pPr>
      <w:rPr>
        <w:rFonts w:ascii="Arial" w:hAnsi="Arial" w:hint="default"/>
      </w:rPr>
    </w:lvl>
    <w:lvl w:ilvl="1" w:tplc="760075B6" w:tentative="1">
      <w:start w:val="1"/>
      <w:numFmt w:val="bullet"/>
      <w:lvlText w:val="•"/>
      <w:lvlJc w:val="left"/>
      <w:pPr>
        <w:tabs>
          <w:tab w:val="num" w:pos="1440"/>
        </w:tabs>
        <w:ind w:left="1440" w:hanging="360"/>
      </w:pPr>
      <w:rPr>
        <w:rFonts w:ascii="Arial" w:hAnsi="Arial" w:hint="default"/>
      </w:rPr>
    </w:lvl>
    <w:lvl w:ilvl="2" w:tplc="63CCE33E" w:tentative="1">
      <w:start w:val="1"/>
      <w:numFmt w:val="bullet"/>
      <w:lvlText w:val="•"/>
      <w:lvlJc w:val="left"/>
      <w:pPr>
        <w:tabs>
          <w:tab w:val="num" w:pos="2160"/>
        </w:tabs>
        <w:ind w:left="2160" w:hanging="360"/>
      </w:pPr>
      <w:rPr>
        <w:rFonts w:ascii="Arial" w:hAnsi="Arial" w:hint="default"/>
      </w:rPr>
    </w:lvl>
    <w:lvl w:ilvl="3" w:tplc="8638779A" w:tentative="1">
      <w:start w:val="1"/>
      <w:numFmt w:val="bullet"/>
      <w:lvlText w:val="•"/>
      <w:lvlJc w:val="left"/>
      <w:pPr>
        <w:tabs>
          <w:tab w:val="num" w:pos="2880"/>
        </w:tabs>
        <w:ind w:left="2880" w:hanging="360"/>
      </w:pPr>
      <w:rPr>
        <w:rFonts w:ascii="Arial" w:hAnsi="Arial" w:hint="default"/>
      </w:rPr>
    </w:lvl>
    <w:lvl w:ilvl="4" w:tplc="C344929A" w:tentative="1">
      <w:start w:val="1"/>
      <w:numFmt w:val="bullet"/>
      <w:lvlText w:val="•"/>
      <w:lvlJc w:val="left"/>
      <w:pPr>
        <w:tabs>
          <w:tab w:val="num" w:pos="3600"/>
        </w:tabs>
        <w:ind w:left="3600" w:hanging="360"/>
      </w:pPr>
      <w:rPr>
        <w:rFonts w:ascii="Arial" w:hAnsi="Arial" w:hint="default"/>
      </w:rPr>
    </w:lvl>
    <w:lvl w:ilvl="5" w:tplc="C764BBF2" w:tentative="1">
      <w:start w:val="1"/>
      <w:numFmt w:val="bullet"/>
      <w:lvlText w:val="•"/>
      <w:lvlJc w:val="left"/>
      <w:pPr>
        <w:tabs>
          <w:tab w:val="num" w:pos="4320"/>
        </w:tabs>
        <w:ind w:left="4320" w:hanging="360"/>
      </w:pPr>
      <w:rPr>
        <w:rFonts w:ascii="Arial" w:hAnsi="Arial" w:hint="default"/>
      </w:rPr>
    </w:lvl>
    <w:lvl w:ilvl="6" w:tplc="B4B4DFDE" w:tentative="1">
      <w:start w:val="1"/>
      <w:numFmt w:val="bullet"/>
      <w:lvlText w:val="•"/>
      <w:lvlJc w:val="left"/>
      <w:pPr>
        <w:tabs>
          <w:tab w:val="num" w:pos="5040"/>
        </w:tabs>
        <w:ind w:left="5040" w:hanging="360"/>
      </w:pPr>
      <w:rPr>
        <w:rFonts w:ascii="Arial" w:hAnsi="Arial" w:hint="default"/>
      </w:rPr>
    </w:lvl>
    <w:lvl w:ilvl="7" w:tplc="F6BAFE9C" w:tentative="1">
      <w:start w:val="1"/>
      <w:numFmt w:val="bullet"/>
      <w:lvlText w:val="•"/>
      <w:lvlJc w:val="left"/>
      <w:pPr>
        <w:tabs>
          <w:tab w:val="num" w:pos="5760"/>
        </w:tabs>
        <w:ind w:left="5760" w:hanging="360"/>
      </w:pPr>
      <w:rPr>
        <w:rFonts w:ascii="Arial" w:hAnsi="Arial" w:hint="default"/>
      </w:rPr>
    </w:lvl>
    <w:lvl w:ilvl="8" w:tplc="426823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D97E14"/>
    <w:multiLevelType w:val="multilevel"/>
    <w:tmpl w:val="4A74D86C"/>
    <w:styleLink w:val="Style7"/>
    <w:lvl w:ilvl="0">
      <w:start w:val="4"/>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DD737A"/>
    <w:multiLevelType w:val="hybridMultilevel"/>
    <w:tmpl w:val="9C027ADE"/>
    <w:lvl w:ilvl="0" w:tplc="0FBE6E54">
      <w:start w:val="1"/>
      <w:numFmt w:val="bullet"/>
      <w:lvlText w:val="•"/>
      <w:lvlJc w:val="left"/>
      <w:pPr>
        <w:tabs>
          <w:tab w:val="num" w:pos="720"/>
        </w:tabs>
        <w:ind w:left="720" w:hanging="360"/>
      </w:pPr>
      <w:rPr>
        <w:rFonts w:ascii="Arial" w:hAnsi="Arial" w:hint="default"/>
      </w:rPr>
    </w:lvl>
    <w:lvl w:ilvl="1" w:tplc="180E5A3C" w:tentative="1">
      <w:start w:val="1"/>
      <w:numFmt w:val="bullet"/>
      <w:lvlText w:val="•"/>
      <w:lvlJc w:val="left"/>
      <w:pPr>
        <w:tabs>
          <w:tab w:val="num" w:pos="1440"/>
        </w:tabs>
        <w:ind w:left="1440" w:hanging="360"/>
      </w:pPr>
      <w:rPr>
        <w:rFonts w:ascii="Arial" w:hAnsi="Arial" w:hint="default"/>
      </w:rPr>
    </w:lvl>
    <w:lvl w:ilvl="2" w:tplc="169A7CC0" w:tentative="1">
      <w:start w:val="1"/>
      <w:numFmt w:val="bullet"/>
      <w:lvlText w:val="•"/>
      <w:lvlJc w:val="left"/>
      <w:pPr>
        <w:tabs>
          <w:tab w:val="num" w:pos="2160"/>
        </w:tabs>
        <w:ind w:left="2160" w:hanging="360"/>
      </w:pPr>
      <w:rPr>
        <w:rFonts w:ascii="Arial" w:hAnsi="Arial" w:hint="default"/>
      </w:rPr>
    </w:lvl>
    <w:lvl w:ilvl="3" w:tplc="3D5A2FCA" w:tentative="1">
      <w:start w:val="1"/>
      <w:numFmt w:val="bullet"/>
      <w:lvlText w:val="•"/>
      <w:lvlJc w:val="left"/>
      <w:pPr>
        <w:tabs>
          <w:tab w:val="num" w:pos="2880"/>
        </w:tabs>
        <w:ind w:left="2880" w:hanging="360"/>
      </w:pPr>
      <w:rPr>
        <w:rFonts w:ascii="Arial" w:hAnsi="Arial" w:hint="default"/>
      </w:rPr>
    </w:lvl>
    <w:lvl w:ilvl="4" w:tplc="D9D8EF32" w:tentative="1">
      <w:start w:val="1"/>
      <w:numFmt w:val="bullet"/>
      <w:lvlText w:val="•"/>
      <w:lvlJc w:val="left"/>
      <w:pPr>
        <w:tabs>
          <w:tab w:val="num" w:pos="3600"/>
        </w:tabs>
        <w:ind w:left="3600" w:hanging="360"/>
      </w:pPr>
      <w:rPr>
        <w:rFonts w:ascii="Arial" w:hAnsi="Arial" w:hint="default"/>
      </w:rPr>
    </w:lvl>
    <w:lvl w:ilvl="5" w:tplc="E988C11E" w:tentative="1">
      <w:start w:val="1"/>
      <w:numFmt w:val="bullet"/>
      <w:lvlText w:val="•"/>
      <w:lvlJc w:val="left"/>
      <w:pPr>
        <w:tabs>
          <w:tab w:val="num" w:pos="4320"/>
        </w:tabs>
        <w:ind w:left="4320" w:hanging="360"/>
      </w:pPr>
      <w:rPr>
        <w:rFonts w:ascii="Arial" w:hAnsi="Arial" w:hint="default"/>
      </w:rPr>
    </w:lvl>
    <w:lvl w:ilvl="6" w:tplc="3690B974" w:tentative="1">
      <w:start w:val="1"/>
      <w:numFmt w:val="bullet"/>
      <w:lvlText w:val="•"/>
      <w:lvlJc w:val="left"/>
      <w:pPr>
        <w:tabs>
          <w:tab w:val="num" w:pos="5040"/>
        </w:tabs>
        <w:ind w:left="5040" w:hanging="360"/>
      </w:pPr>
      <w:rPr>
        <w:rFonts w:ascii="Arial" w:hAnsi="Arial" w:hint="default"/>
      </w:rPr>
    </w:lvl>
    <w:lvl w:ilvl="7" w:tplc="1C1CDE3E" w:tentative="1">
      <w:start w:val="1"/>
      <w:numFmt w:val="bullet"/>
      <w:lvlText w:val="•"/>
      <w:lvlJc w:val="left"/>
      <w:pPr>
        <w:tabs>
          <w:tab w:val="num" w:pos="5760"/>
        </w:tabs>
        <w:ind w:left="5760" w:hanging="360"/>
      </w:pPr>
      <w:rPr>
        <w:rFonts w:ascii="Arial" w:hAnsi="Arial" w:hint="default"/>
      </w:rPr>
    </w:lvl>
    <w:lvl w:ilvl="8" w:tplc="755820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243194"/>
    <w:multiLevelType w:val="hybridMultilevel"/>
    <w:tmpl w:val="85301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4C6240"/>
    <w:multiLevelType w:val="hybridMultilevel"/>
    <w:tmpl w:val="9FE0E0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E755B69"/>
    <w:multiLevelType w:val="singleLevel"/>
    <w:tmpl w:val="8340ACB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140A7F8B"/>
    <w:multiLevelType w:val="multilevel"/>
    <w:tmpl w:val="9EEE7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F8181F"/>
    <w:multiLevelType w:val="multilevel"/>
    <w:tmpl w:val="BDD647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C675CF6"/>
    <w:multiLevelType w:val="hybridMultilevel"/>
    <w:tmpl w:val="46B87FA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22431A46"/>
    <w:multiLevelType w:val="hybridMultilevel"/>
    <w:tmpl w:val="41DA95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24E87EAE"/>
    <w:multiLevelType w:val="hybridMultilevel"/>
    <w:tmpl w:val="38CC36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24E94874"/>
    <w:multiLevelType w:val="hybridMultilevel"/>
    <w:tmpl w:val="C23271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73E27E0"/>
    <w:multiLevelType w:val="multilevel"/>
    <w:tmpl w:val="D9DC5B1C"/>
    <w:styleLink w:val="Style1"/>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8406B42"/>
    <w:multiLevelType w:val="multilevel"/>
    <w:tmpl w:val="4A74D86C"/>
    <w:styleLink w:val="Style11"/>
    <w:lvl w:ilvl="0">
      <w:start w:val="8"/>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0A1A11"/>
    <w:multiLevelType w:val="hybridMultilevel"/>
    <w:tmpl w:val="73D093B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Times New Roman"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Times New Roman"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Times New Roman" w:hint="default"/>
      </w:rPr>
    </w:lvl>
    <w:lvl w:ilvl="8" w:tplc="14090005">
      <w:start w:val="1"/>
      <w:numFmt w:val="bullet"/>
      <w:lvlText w:val=""/>
      <w:lvlJc w:val="left"/>
      <w:pPr>
        <w:ind w:left="6120" w:hanging="360"/>
      </w:pPr>
      <w:rPr>
        <w:rFonts w:ascii="Wingdings" w:hAnsi="Wingdings" w:hint="default"/>
      </w:rPr>
    </w:lvl>
  </w:abstractNum>
  <w:abstractNum w:abstractNumId="17" w15:restartNumberingAfterBreak="0">
    <w:nsid w:val="291263C2"/>
    <w:multiLevelType w:val="singleLevel"/>
    <w:tmpl w:val="86B2DB60"/>
    <w:lvl w:ilvl="0">
      <w:start w:val="1"/>
      <w:numFmt w:val="bullet"/>
      <w:pStyle w:val="ListLevel2"/>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2C1FDB61"/>
    <w:multiLevelType w:val="hybridMultilevel"/>
    <w:tmpl w:val="F9F023E2"/>
    <w:lvl w:ilvl="0" w:tplc="EA6E3872">
      <w:start w:val="1"/>
      <w:numFmt w:val="bullet"/>
      <w:lvlText w:val=""/>
      <w:lvlJc w:val="left"/>
      <w:pPr>
        <w:ind w:left="360" w:hanging="360"/>
      </w:pPr>
      <w:rPr>
        <w:rFonts w:ascii="Symbol" w:hAnsi="Symbol" w:hint="default"/>
      </w:rPr>
    </w:lvl>
    <w:lvl w:ilvl="1" w:tplc="BCF22036">
      <w:start w:val="1"/>
      <w:numFmt w:val="bullet"/>
      <w:lvlText w:val="o"/>
      <w:lvlJc w:val="left"/>
      <w:pPr>
        <w:ind w:left="1080" w:hanging="360"/>
      </w:pPr>
      <w:rPr>
        <w:rFonts w:ascii="Courier New" w:hAnsi="Courier New" w:hint="default"/>
      </w:rPr>
    </w:lvl>
    <w:lvl w:ilvl="2" w:tplc="11B49AD0">
      <w:start w:val="1"/>
      <w:numFmt w:val="bullet"/>
      <w:lvlText w:val=""/>
      <w:lvlJc w:val="left"/>
      <w:pPr>
        <w:ind w:left="1800" w:hanging="360"/>
      </w:pPr>
      <w:rPr>
        <w:rFonts w:ascii="Wingdings" w:hAnsi="Wingdings" w:hint="default"/>
      </w:rPr>
    </w:lvl>
    <w:lvl w:ilvl="3" w:tplc="A268EEE6">
      <w:start w:val="1"/>
      <w:numFmt w:val="bullet"/>
      <w:lvlText w:val=""/>
      <w:lvlJc w:val="left"/>
      <w:pPr>
        <w:ind w:left="2520" w:hanging="360"/>
      </w:pPr>
      <w:rPr>
        <w:rFonts w:ascii="Symbol" w:hAnsi="Symbol" w:hint="default"/>
      </w:rPr>
    </w:lvl>
    <w:lvl w:ilvl="4" w:tplc="7CEA7F6C">
      <w:start w:val="1"/>
      <w:numFmt w:val="bullet"/>
      <w:lvlText w:val="o"/>
      <w:lvlJc w:val="left"/>
      <w:pPr>
        <w:ind w:left="3240" w:hanging="360"/>
      </w:pPr>
      <w:rPr>
        <w:rFonts w:ascii="Courier New" w:hAnsi="Courier New" w:hint="default"/>
      </w:rPr>
    </w:lvl>
    <w:lvl w:ilvl="5" w:tplc="F16AFE1A">
      <w:start w:val="1"/>
      <w:numFmt w:val="bullet"/>
      <w:lvlText w:val=""/>
      <w:lvlJc w:val="left"/>
      <w:pPr>
        <w:ind w:left="3960" w:hanging="360"/>
      </w:pPr>
      <w:rPr>
        <w:rFonts w:ascii="Wingdings" w:hAnsi="Wingdings" w:hint="default"/>
      </w:rPr>
    </w:lvl>
    <w:lvl w:ilvl="6" w:tplc="C9E285E8">
      <w:start w:val="1"/>
      <w:numFmt w:val="bullet"/>
      <w:lvlText w:val=""/>
      <w:lvlJc w:val="left"/>
      <w:pPr>
        <w:ind w:left="4680" w:hanging="360"/>
      </w:pPr>
      <w:rPr>
        <w:rFonts w:ascii="Symbol" w:hAnsi="Symbol" w:hint="default"/>
      </w:rPr>
    </w:lvl>
    <w:lvl w:ilvl="7" w:tplc="BE7AD30A">
      <w:start w:val="1"/>
      <w:numFmt w:val="bullet"/>
      <w:lvlText w:val="o"/>
      <w:lvlJc w:val="left"/>
      <w:pPr>
        <w:ind w:left="5400" w:hanging="360"/>
      </w:pPr>
      <w:rPr>
        <w:rFonts w:ascii="Courier New" w:hAnsi="Courier New" w:hint="default"/>
      </w:rPr>
    </w:lvl>
    <w:lvl w:ilvl="8" w:tplc="D7F44D26">
      <w:start w:val="1"/>
      <w:numFmt w:val="bullet"/>
      <w:lvlText w:val=""/>
      <w:lvlJc w:val="left"/>
      <w:pPr>
        <w:ind w:left="6120" w:hanging="360"/>
      </w:pPr>
      <w:rPr>
        <w:rFonts w:ascii="Wingdings" w:hAnsi="Wingdings" w:hint="default"/>
      </w:rPr>
    </w:lvl>
  </w:abstractNum>
  <w:abstractNum w:abstractNumId="19" w15:restartNumberingAfterBreak="0">
    <w:nsid w:val="2EFF3472"/>
    <w:multiLevelType w:val="hybridMultilevel"/>
    <w:tmpl w:val="61AC60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0881B9A"/>
    <w:multiLevelType w:val="multilevel"/>
    <w:tmpl w:val="4A74D86C"/>
    <w:styleLink w:val="Style13"/>
    <w:lvl w:ilvl="0">
      <w:start w:val="10"/>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8501E38"/>
    <w:multiLevelType w:val="multilevel"/>
    <w:tmpl w:val="1409001F"/>
    <w:styleLink w:val="Style4"/>
    <w:lvl w:ilvl="0">
      <w:start w:val="2"/>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ECD0FEB"/>
    <w:multiLevelType w:val="multilevel"/>
    <w:tmpl w:val="4A74D86C"/>
    <w:styleLink w:val="Style10"/>
    <w:lvl w:ilvl="0">
      <w:start w:val="7"/>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EEB6E80"/>
    <w:multiLevelType w:val="multilevel"/>
    <w:tmpl w:val="1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FCE0C03"/>
    <w:multiLevelType w:val="hybridMultilevel"/>
    <w:tmpl w:val="26B8BB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24D47B3"/>
    <w:multiLevelType w:val="multilevel"/>
    <w:tmpl w:val="1409001F"/>
    <w:styleLink w:val="Style3"/>
    <w:lvl w:ilvl="0">
      <w:start w:val="3"/>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264340"/>
    <w:multiLevelType w:val="hybridMultilevel"/>
    <w:tmpl w:val="610C7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D417967"/>
    <w:multiLevelType w:val="hybridMultilevel"/>
    <w:tmpl w:val="67FEF09A"/>
    <w:lvl w:ilvl="0" w:tplc="C55CEBB2">
      <w:start w:val="1"/>
      <w:numFmt w:val="bullet"/>
      <w:lvlText w:val="•"/>
      <w:lvlJc w:val="left"/>
      <w:pPr>
        <w:tabs>
          <w:tab w:val="num" w:pos="720"/>
        </w:tabs>
        <w:ind w:left="720" w:hanging="360"/>
      </w:pPr>
      <w:rPr>
        <w:rFonts w:ascii="Arial" w:hAnsi="Arial" w:hint="default"/>
      </w:rPr>
    </w:lvl>
    <w:lvl w:ilvl="1" w:tplc="A8B6F20A" w:tentative="1">
      <w:start w:val="1"/>
      <w:numFmt w:val="bullet"/>
      <w:lvlText w:val="•"/>
      <w:lvlJc w:val="left"/>
      <w:pPr>
        <w:tabs>
          <w:tab w:val="num" w:pos="1440"/>
        </w:tabs>
        <w:ind w:left="1440" w:hanging="360"/>
      </w:pPr>
      <w:rPr>
        <w:rFonts w:ascii="Arial" w:hAnsi="Arial" w:hint="default"/>
      </w:rPr>
    </w:lvl>
    <w:lvl w:ilvl="2" w:tplc="2BF023F4" w:tentative="1">
      <w:start w:val="1"/>
      <w:numFmt w:val="bullet"/>
      <w:lvlText w:val="•"/>
      <w:lvlJc w:val="left"/>
      <w:pPr>
        <w:tabs>
          <w:tab w:val="num" w:pos="2160"/>
        </w:tabs>
        <w:ind w:left="2160" w:hanging="360"/>
      </w:pPr>
      <w:rPr>
        <w:rFonts w:ascii="Arial" w:hAnsi="Arial" w:hint="default"/>
      </w:rPr>
    </w:lvl>
    <w:lvl w:ilvl="3" w:tplc="A846F608" w:tentative="1">
      <w:start w:val="1"/>
      <w:numFmt w:val="bullet"/>
      <w:lvlText w:val="•"/>
      <w:lvlJc w:val="left"/>
      <w:pPr>
        <w:tabs>
          <w:tab w:val="num" w:pos="2880"/>
        </w:tabs>
        <w:ind w:left="2880" w:hanging="360"/>
      </w:pPr>
      <w:rPr>
        <w:rFonts w:ascii="Arial" w:hAnsi="Arial" w:hint="default"/>
      </w:rPr>
    </w:lvl>
    <w:lvl w:ilvl="4" w:tplc="1BA61B8E" w:tentative="1">
      <w:start w:val="1"/>
      <w:numFmt w:val="bullet"/>
      <w:lvlText w:val="•"/>
      <w:lvlJc w:val="left"/>
      <w:pPr>
        <w:tabs>
          <w:tab w:val="num" w:pos="3600"/>
        </w:tabs>
        <w:ind w:left="3600" w:hanging="360"/>
      </w:pPr>
      <w:rPr>
        <w:rFonts w:ascii="Arial" w:hAnsi="Arial" w:hint="default"/>
      </w:rPr>
    </w:lvl>
    <w:lvl w:ilvl="5" w:tplc="8CDA20B6" w:tentative="1">
      <w:start w:val="1"/>
      <w:numFmt w:val="bullet"/>
      <w:lvlText w:val="•"/>
      <w:lvlJc w:val="left"/>
      <w:pPr>
        <w:tabs>
          <w:tab w:val="num" w:pos="4320"/>
        </w:tabs>
        <w:ind w:left="4320" w:hanging="360"/>
      </w:pPr>
      <w:rPr>
        <w:rFonts w:ascii="Arial" w:hAnsi="Arial" w:hint="default"/>
      </w:rPr>
    </w:lvl>
    <w:lvl w:ilvl="6" w:tplc="3B0EDB3C" w:tentative="1">
      <w:start w:val="1"/>
      <w:numFmt w:val="bullet"/>
      <w:lvlText w:val="•"/>
      <w:lvlJc w:val="left"/>
      <w:pPr>
        <w:tabs>
          <w:tab w:val="num" w:pos="5040"/>
        </w:tabs>
        <w:ind w:left="5040" w:hanging="360"/>
      </w:pPr>
      <w:rPr>
        <w:rFonts w:ascii="Arial" w:hAnsi="Arial" w:hint="default"/>
      </w:rPr>
    </w:lvl>
    <w:lvl w:ilvl="7" w:tplc="4F5A9BB2" w:tentative="1">
      <w:start w:val="1"/>
      <w:numFmt w:val="bullet"/>
      <w:lvlText w:val="•"/>
      <w:lvlJc w:val="left"/>
      <w:pPr>
        <w:tabs>
          <w:tab w:val="num" w:pos="5760"/>
        </w:tabs>
        <w:ind w:left="5760" w:hanging="360"/>
      </w:pPr>
      <w:rPr>
        <w:rFonts w:ascii="Arial" w:hAnsi="Arial" w:hint="default"/>
      </w:rPr>
    </w:lvl>
    <w:lvl w:ilvl="8" w:tplc="AB22CC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29497E"/>
    <w:multiLevelType w:val="hybridMultilevel"/>
    <w:tmpl w:val="940C13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523F0C40"/>
    <w:multiLevelType w:val="multilevel"/>
    <w:tmpl w:val="1409001F"/>
    <w:styleLink w:val="Style6"/>
    <w:lvl w:ilvl="0">
      <w:start w:val="3"/>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923754"/>
    <w:multiLevelType w:val="multilevel"/>
    <w:tmpl w:val="4A74D86C"/>
    <w:styleLink w:val="Style9"/>
    <w:lvl w:ilvl="0">
      <w:start w:val="6"/>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7337A65"/>
    <w:multiLevelType w:val="hybridMultilevel"/>
    <w:tmpl w:val="51E64928"/>
    <w:lvl w:ilvl="0" w:tplc="E72079E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908473E"/>
    <w:multiLevelType w:val="multilevel"/>
    <w:tmpl w:val="4A74D86C"/>
    <w:styleLink w:val="Style8"/>
    <w:lvl w:ilvl="0">
      <w:start w:val="5"/>
      <w:numFmt w:val="decimal"/>
      <w:lvlText w:val="%1."/>
      <w:lvlJc w:val="left"/>
      <w:pPr>
        <w:ind w:left="360" w:hanging="360"/>
      </w:pPr>
      <w:rPr>
        <w:rFonts w:hint="default"/>
        <w:b/>
        <w:i w:val="0"/>
        <w:color w:val="00AFB9" w:themeColor="accen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A006EAC"/>
    <w:multiLevelType w:val="hybridMultilevel"/>
    <w:tmpl w:val="D3924492"/>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052AEB"/>
    <w:multiLevelType w:val="hybridMultilevel"/>
    <w:tmpl w:val="ACF4BDC2"/>
    <w:lvl w:ilvl="0" w:tplc="3636459A">
      <w:start w:val="1"/>
      <w:numFmt w:val="bullet"/>
      <w:pStyle w:val="List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C851A9B"/>
    <w:multiLevelType w:val="hybridMultilevel"/>
    <w:tmpl w:val="5788707E"/>
    <w:lvl w:ilvl="0" w:tplc="F4A28560">
      <w:start w:val="1"/>
      <w:numFmt w:val="bullet"/>
      <w:lvlText w:val=""/>
      <w:lvlJc w:val="left"/>
      <w:pPr>
        <w:ind w:left="360" w:hanging="360"/>
      </w:pPr>
      <w:rPr>
        <w:rFonts w:ascii="Symbol" w:hAnsi="Symbol" w:hint="default"/>
      </w:rPr>
    </w:lvl>
    <w:lvl w:ilvl="1" w:tplc="5D2CC36C">
      <w:start w:val="1"/>
      <w:numFmt w:val="bullet"/>
      <w:lvlText w:val="o"/>
      <w:lvlJc w:val="left"/>
      <w:pPr>
        <w:ind w:left="1080" w:hanging="360"/>
      </w:pPr>
      <w:rPr>
        <w:rFonts w:ascii="Courier New" w:hAnsi="Courier New" w:hint="default"/>
      </w:rPr>
    </w:lvl>
    <w:lvl w:ilvl="2" w:tplc="7AD23E70">
      <w:start w:val="1"/>
      <w:numFmt w:val="bullet"/>
      <w:lvlText w:val=""/>
      <w:lvlJc w:val="left"/>
      <w:pPr>
        <w:ind w:left="1800" w:hanging="360"/>
      </w:pPr>
      <w:rPr>
        <w:rFonts w:ascii="Wingdings" w:hAnsi="Wingdings" w:hint="default"/>
      </w:rPr>
    </w:lvl>
    <w:lvl w:ilvl="3" w:tplc="A7CE2724">
      <w:start w:val="1"/>
      <w:numFmt w:val="bullet"/>
      <w:lvlText w:val=""/>
      <w:lvlJc w:val="left"/>
      <w:pPr>
        <w:ind w:left="2520" w:hanging="360"/>
      </w:pPr>
      <w:rPr>
        <w:rFonts w:ascii="Symbol" w:hAnsi="Symbol" w:hint="default"/>
      </w:rPr>
    </w:lvl>
    <w:lvl w:ilvl="4" w:tplc="09B4B372">
      <w:start w:val="1"/>
      <w:numFmt w:val="bullet"/>
      <w:lvlText w:val="o"/>
      <w:lvlJc w:val="left"/>
      <w:pPr>
        <w:ind w:left="3240" w:hanging="360"/>
      </w:pPr>
      <w:rPr>
        <w:rFonts w:ascii="Courier New" w:hAnsi="Courier New" w:hint="default"/>
      </w:rPr>
    </w:lvl>
    <w:lvl w:ilvl="5" w:tplc="D28E3D9E">
      <w:start w:val="1"/>
      <w:numFmt w:val="bullet"/>
      <w:lvlText w:val=""/>
      <w:lvlJc w:val="left"/>
      <w:pPr>
        <w:ind w:left="3960" w:hanging="360"/>
      </w:pPr>
      <w:rPr>
        <w:rFonts w:ascii="Wingdings" w:hAnsi="Wingdings" w:hint="default"/>
      </w:rPr>
    </w:lvl>
    <w:lvl w:ilvl="6" w:tplc="3C4693C4">
      <w:start w:val="1"/>
      <w:numFmt w:val="bullet"/>
      <w:lvlText w:val=""/>
      <w:lvlJc w:val="left"/>
      <w:pPr>
        <w:ind w:left="4680" w:hanging="360"/>
      </w:pPr>
      <w:rPr>
        <w:rFonts w:ascii="Symbol" w:hAnsi="Symbol" w:hint="default"/>
      </w:rPr>
    </w:lvl>
    <w:lvl w:ilvl="7" w:tplc="6B4005AA">
      <w:start w:val="1"/>
      <w:numFmt w:val="bullet"/>
      <w:lvlText w:val="o"/>
      <w:lvlJc w:val="left"/>
      <w:pPr>
        <w:ind w:left="5400" w:hanging="360"/>
      </w:pPr>
      <w:rPr>
        <w:rFonts w:ascii="Courier New" w:hAnsi="Courier New" w:hint="default"/>
      </w:rPr>
    </w:lvl>
    <w:lvl w:ilvl="8" w:tplc="93989CEE">
      <w:start w:val="1"/>
      <w:numFmt w:val="bullet"/>
      <w:lvlText w:val=""/>
      <w:lvlJc w:val="left"/>
      <w:pPr>
        <w:ind w:left="6120" w:hanging="360"/>
      </w:pPr>
      <w:rPr>
        <w:rFonts w:ascii="Wingdings" w:hAnsi="Wingdings" w:hint="default"/>
      </w:rPr>
    </w:lvl>
  </w:abstractNum>
  <w:abstractNum w:abstractNumId="36" w15:restartNumberingAfterBreak="0">
    <w:nsid w:val="6096380D"/>
    <w:multiLevelType w:val="multilevel"/>
    <w:tmpl w:val="F5F67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1A25CE"/>
    <w:multiLevelType w:val="multilevel"/>
    <w:tmpl w:val="14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C2D5B48"/>
    <w:multiLevelType w:val="singleLevel"/>
    <w:tmpl w:val="E998021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9" w15:restartNumberingAfterBreak="0">
    <w:nsid w:val="761E203A"/>
    <w:multiLevelType w:val="hybridMultilevel"/>
    <w:tmpl w:val="E654B808"/>
    <w:lvl w:ilvl="0" w:tplc="9F16BE90">
      <w:start w:val="1"/>
      <w:numFmt w:val="bullet"/>
      <w:lvlText w:val=""/>
      <w:lvlJc w:val="left"/>
      <w:pPr>
        <w:ind w:left="360" w:hanging="360"/>
      </w:pPr>
      <w:rPr>
        <w:rFonts w:ascii="Symbol" w:hAnsi="Symbol" w:hint="default"/>
      </w:rPr>
    </w:lvl>
    <w:lvl w:ilvl="1" w:tplc="18E4326C">
      <w:start w:val="1"/>
      <w:numFmt w:val="bullet"/>
      <w:lvlText w:val="o"/>
      <w:lvlJc w:val="left"/>
      <w:pPr>
        <w:ind w:left="1080" w:hanging="360"/>
      </w:pPr>
      <w:rPr>
        <w:rFonts w:ascii="Courier New" w:hAnsi="Courier New" w:hint="default"/>
      </w:rPr>
    </w:lvl>
    <w:lvl w:ilvl="2" w:tplc="A10A8C3E">
      <w:start w:val="1"/>
      <w:numFmt w:val="bullet"/>
      <w:lvlText w:val=""/>
      <w:lvlJc w:val="left"/>
      <w:pPr>
        <w:ind w:left="1800" w:hanging="360"/>
      </w:pPr>
      <w:rPr>
        <w:rFonts w:ascii="Wingdings" w:hAnsi="Wingdings" w:hint="default"/>
      </w:rPr>
    </w:lvl>
    <w:lvl w:ilvl="3" w:tplc="CF3A61A0">
      <w:start w:val="1"/>
      <w:numFmt w:val="bullet"/>
      <w:lvlText w:val=""/>
      <w:lvlJc w:val="left"/>
      <w:pPr>
        <w:ind w:left="2520" w:hanging="360"/>
      </w:pPr>
      <w:rPr>
        <w:rFonts w:ascii="Symbol" w:hAnsi="Symbol" w:hint="default"/>
      </w:rPr>
    </w:lvl>
    <w:lvl w:ilvl="4" w:tplc="C3ECBE06">
      <w:start w:val="1"/>
      <w:numFmt w:val="bullet"/>
      <w:lvlText w:val="o"/>
      <w:lvlJc w:val="left"/>
      <w:pPr>
        <w:ind w:left="3240" w:hanging="360"/>
      </w:pPr>
      <w:rPr>
        <w:rFonts w:ascii="Courier New" w:hAnsi="Courier New" w:hint="default"/>
      </w:rPr>
    </w:lvl>
    <w:lvl w:ilvl="5" w:tplc="65223F92">
      <w:start w:val="1"/>
      <w:numFmt w:val="bullet"/>
      <w:lvlText w:val=""/>
      <w:lvlJc w:val="left"/>
      <w:pPr>
        <w:ind w:left="3960" w:hanging="360"/>
      </w:pPr>
      <w:rPr>
        <w:rFonts w:ascii="Wingdings" w:hAnsi="Wingdings" w:hint="default"/>
      </w:rPr>
    </w:lvl>
    <w:lvl w:ilvl="6" w:tplc="4CE2CD94">
      <w:start w:val="1"/>
      <w:numFmt w:val="bullet"/>
      <w:lvlText w:val=""/>
      <w:lvlJc w:val="left"/>
      <w:pPr>
        <w:ind w:left="4680" w:hanging="360"/>
      </w:pPr>
      <w:rPr>
        <w:rFonts w:ascii="Symbol" w:hAnsi="Symbol" w:hint="default"/>
      </w:rPr>
    </w:lvl>
    <w:lvl w:ilvl="7" w:tplc="24A42140">
      <w:start w:val="1"/>
      <w:numFmt w:val="bullet"/>
      <w:lvlText w:val="o"/>
      <w:lvlJc w:val="left"/>
      <w:pPr>
        <w:ind w:left="5400" w:hanging="360"/>
      </w:pPr>
      <w:rPr>
        <w:rFonts w:ascii="Courier New" w:hAnsi="Courier New" w:hint="default"/>
      </w:rPr>
    </w:lvl>
    <w:lvl w:ilvl="8" w:tplc="2090B09A">
      <w:start w:val="1"/>
      <w:numFmt w:val="bullet"/>
      <w:lvlText w:val=""/>
      <w:lvlJc w:val="left"/>
      <w:pPr>
        <w:ind w:left="6120" w:hanging="360"/>
      </w:pPr>
      <w:rPr>
        <w:rFonts w:ascii="Wingdings" w:hAnsi="Wingdings" w:hint="default"/>
      </w:rPr>
    </w:lvl>
  </w:abstractNum>
  <w:abstractNum w:abstractNumId="40" w15:restartNumberingAfterBreak="0">
    <w:nsid w:val="7A100BB6"/>
    <w:multiLevelType w:val="hybridMultilevel"/>
    <w:tmpl w:val="DFF0B5F2"/>
    <w:lvl w:ilvl="0" w:tplc="BDD08E6C">
      <w:start w:val="1"/>
      <w:numFmt w:val="bullet"/>
      <w:lvlText w:val="•"/>
      <w:lvlJc w:val="left"/>
      <w:pPr>
        <w:tabs>
          <w:tab w:val="num" w:pos="720"/>
        </w:tabs>
        <w:ind w:left="720" w:hanging="360"/>
      </w:pPr>
      <w:rPr>
        <w:rFonts w:ascii="Arial" w:hAnsi="Arial" w:hint="default"/>
      </w:rPr>
    </w:lvl>
    <w:lvl w:ilvl="1" w:tplc="711CCF98" w:tentative="1">
      <w:start w:val="1"/>
      <w:numFmt w:val="bullet"/>
      <w:lvlText w:val="•"/>
      <w:lvlJc w:val="left"/>
      <w:pPr>
        <w:tabs>
          <w:tab w:val="num" w:pos="1440"/>
        </w:tabs>
        <w:ind w:left="1440" w:hanging="360"/>
      </w:pPr>
      <w:rPr>
        <w:rFonts w:ascii="Arial" w:hAnsi="Arial" w:hint="default"/>
      </w:rPr>
    </w:lvl>
    <w:lvl w:ilvl="2" w:tplc="9FAE45EA" w:tentative="1">
      <w:start w:val="1"/>
      <w:numFmt w:val="bullet"/>
      <w:lvlText w:val="•"/>
      <w:lvlJc w:val="left"/>
      <w:pPr>
        <w:tabs>
          <w:tab w:val="num" w:pos="2160"/>
        </w:tabs>
        <w:ind w:left="2160" w:hanging="360"/>
      </w:pPr>
      <w:rPr>
        <w:rFonts w:ascii="Arial" w:hAnsi="Arial" w:hint="default"/>
      </w:rPr>
    </w:lvl>
    <w:lvl w:ilvl="3" w:tplc="A34626A4" w:tentative="1">
      <w:start w:val="1"/>
      <w:numFmt w:val="bullet"/>
      <w:lvlText w:val="•"/>
      <w:lvlJc w:val="left"/>
      <w:pPr>
        <w:tabs>
          <w:tab w:val="num" w:pos="2880"/>
        </w:tabs>
        <w:ind w:left="2880" w:hanging="360"/>
      </w:pPr>
      <w:rPr>
        <w:rFonts w:ascii="Arial" w:hAnsi="Arial" w:hint="default"/>
      </w:rPr>
    </w:lvl>
    <w:lvl w:ilvl="4" w:tplc="A7C47F0E" w:tentative="1">
      <w:start w:val="1"/>
      <w:numFmt w:val="bullet"/>
      <w:lvlText w:val="•"/>
      <w:lvlJc w:val="left"/>
      <w:pPr>
        <w:tabs>
          <w:tab w:val="num" w:pos="3600"/>
        </w:tabs>
        <w:ind w:left="3600" w:hanging="360"/>
      </w:pPr>
      <w:rPr>
        <w:rFonts w:ascii="Arial" w:hAnsi="Arial" w:hint="default"/>
      </w:rPr>
    </w:lvl>
    <w:lvl w:ilvl="5" w:tplc="B574A846" w:tentative="1">
      <w:start w:val="1"/>
      <w:numFmt w:val="bullet"/>
      <w:lvlText w:val="•"/>
      <w:lvlJc w:val="left"/>
      <w:pPr>
        <w:tabs>
          <w:tab w:val="num" w:pos="4320"/>
        </w:tabs>
        <w:ind w:left="4320" w:hanging="360"/>
      </w:pPr>
      <w:rPr>
        <w:rFonts w:ascii="Arial" w:hAnsi="Arial" w:hint="default"/>
      </w:rPr>
    </w:lvl>
    <w:lvl w:ilvl="6" w:tplc="1C9A8072" w:tentative="1">
      <w:start w:val="1"/>
      <w:numFmt w:val="bullet"/>
      <w:lvlText w:val="•"/>
      <w:lvlJc w:val="left"/>
      <w:pPr>
        <w:tabs>
          <w:tab w:val="num" w:pos="5040"/>
        </w:tabs>
        <w:ind w:left="5040" w:hanging="360"/>
      </w:pPr>
      <w:rPr>
        <w:rFonts w:ascii="Arial" w:hAnsi="Arial" w:hint="default"/>
      </w:rPr>
    </w:lvl>
    <w:lvl w:ilvl="7" w:tplc="0F92A95E" w:tentative="1">
      <w:start w:val="1"/>
      <w:numFmt w:val="bullet"/>
      <w:lvlText w:val="•"/>
      <w:lvlJc w:val="left"/>
      <w:pPr>
        <w:tabs>
          <w:tab w:val="num" w:pos="5760"/>
        </w:tabs>
        <w:ind w:left="5760" w:hanging="360"/>
      </w:pPr>
      <w:rPr>
        <w:rFonts w:ascii="Arial" w:hAnsi="Arial" w:hint="default"/>
      </w:rPr>
    </w:lvl>
    <w:lvl w:ilvl="8" w:tplc="257C67D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AA5121"/>
    <w:multiLevelType w:val="singleLevel"/>
    <w:tmpl w:val="F25A227A"/>
    <w:lvl w:ilvl="0">
      <w:start w:val="1"/>
      <w:numFmt w:val="bullet"/>
      <w:pStyle w:val="ListParagraph"/>
      <w:lvlText w:val="•"/>
      <w:lvlJc w:val="left"/>
      <w:pPr>
        <w:tabs>
          <w:tab w:val="num" w:pos="340"/>
        </w:tabs>
        <w:ind w:left="340" w:hanging="340"/>
      </w:pPr>
      <w:rPr>
        <w:rFonts w:ascii="Arial" w:hAnsi="Arial" w:cs="Arial" w:hint="default"/>
        <w:color w:val="auto"/>
        <w:sz w:val="24"/>
      </w:rPr>
    </w:lvl>
  </w:abstractNum>
  <w:num w:numId="1" w16cid:durableId="492336237">
    <w:abstractNumId w:val="39"/>
  </w:num>
  <w:num w:numId="2" w16cid:durableId="182137579">
    <w:abstractNumId w:val="18"/>
  </w:num>
  <w:num w:numId="3" w16cid:durableId="1180310367">
    <w:abstractNumId w:val="35"/>
  </w:num>
  <w:num w:numId="4" w16cid:durableId="1855993834">
    <w:abstractNumId w:val="17"/>
  </w:num>
  <w:num w:numId="5" w16cid:durableId="1297176892">
    <w:abstractNumId w:val="9"/>
  </w:num>
  <w:num w:numId="6" w16cid:durableId="1065029014">
    <w:abstractNumId w:val="14"/>
  </w:num>
  <w:num w:numId="7" w16cid:durableId="599023819">
    <w:abstractNumId w:val="37"/>
  </w:num>
  <w:num w:numId="8" w16cid:durableId="1636333643">
    <w:abstractNumId w:val="25"/>
  </w:num>
  <w:num w:numId="9" w16cid:durableId="1368529480">
    <w:abstractNumId w:val="21"/>
  </w:num>
  <w:num w:numId="10" w16cid:durableId="948396595">
    <w:abstractNumId w:val="23"/>
  </w:num>
  <w:num w:numId="11" w16cid:durableId="1689988712">
    <w:abstractNumId w:val="29"/>
  </w:num>
  <w:num w:numId="12" w16cid:durableId="488523361">
    <w:abstractNumId w:val="3"/>
  </w:num>
  <w:num w:numId="13" w16cid:durableId="485627728">
    <w:abstractNumId w:val="32"/>
  </w:num>
  <w:num w:numId="14" w16cid:durableId="1129322175">
    <w:abstractNumId w:val="30"/>
  </w:num>
  <w:num w:numId="15" w16cid:durableId="296033988">
    <w:abstractNumId w:val="22"/>
  </w:num>
  <w:num w:numId="16" w16cid:durableId="1841384796">
    <w:abstractNumId w:val="15"/>
  </w:num>
  <w:num w:numId="17" w16cid:durableId="1144204497">
    <w:abstractNumId w:val="0"/>
  </w:num>
  <w:num w:numId="18" w16cid:durableId="946693771">
    <w:abstractNumId w:val="20"/>
  </w:num>
  <w:num w:numId="19" w16cid:durableId="1110591284">
    <w:abstractNumId w:val="41"/>
  </w:num>
  <w:num w:numId="20" w16cid:durableId="1001201093">
    <w:abstractNumId w:val="34"/>
  </w:num>
  <w:num w:numId="21" w16cid:durableId="338237377">
    <w:abstractNumId w:val="7"/>
  </w:num>
  <w:num w:numId="22" w16cid:durableId="575825921">
    <w:abstractNumId w:val="1"/>
  </w:num>
  <w:num w:numId="23" w16cid:durableId="743454760">
    <w:abstractNumId w:val="13"/>
  </w:num>
  <w:num w:numId="24" w16cid:durableId="697582504">
    <w:abstractNumId w:val="41"/>
  </w:num>
  <w:num w:numId="25" w16cid:durableId="1524782492">
    <w:abstractNumId w:val="41"/>
  </w:num>
  <w:num w:numId="26" w16cid:durableId="1200167744">
    <w:abstractNumId w:val="41"/>
  </w:num>
  <w:num w:numId="27" w16cid:durableId="815997887">
    <w:abstractNumId w:val="33"/>
  </w:num>
  <w:num w:numId="28" w16cid:durableId="259605459">
    <w:abstractNumId w:val="16"/>
  </w:num>
  <w:num w:numId="29" w16cid:durableId="72555288">
    <w:abstractNumId w:val="12"/>
  </w:num>
  <w:num w:numId="30" w16cid:durableId="911352197">
    <w:abstractNumId w:val="27"/>
  </w:num>
  <w:num w:numId="31" w16cid:durableId="1541938082">
    <w:abstractNumId w:val="4"/>
  </w:num>
  <w:num w:numId="32" w16cid:durableId="1779910536">
    <w:abstractNumId w:val="40"/>
  </w:num>
  <w:num w:numId="33" w16cid:durableId="748426118">
    <w:abstractNumId w:val="2"/>
  </w:num>
  <w:num w:numId="34" w16cid:durableId="559830724">
    <w:abstractNumId w:val="38"/>
  </w:num>
  <w:num w:numId="35" w16cid:durableId="2040425705">
    <w:abstractNumId w:val="19"/>
  </w:num>
  <w:num w:numId="36" w16cid:durableId="1508473128">
    <w:abstractNumId w:val="26"/>
  </w:num>
  <w:num w:numId="37" w16cid:durableId="1934436531">
    <w:abstractNumId w:val="10"/>
  </w:num>
  <w:num w:numId="38" w16cid:durableId="1912889591">
    <w:abstractNumId w:val="24"/>
  </w:num>
  <w:num w:numId="39" w16cid:durableId="244994353">
    <w:abstractNumId w:val="5"/>
  </w:num>
  <w:num w:numId="40" w16cid:durableId="828789595">
    <w:abstractNumId w:val="8"/>
  </w:num>
  <w:num w:numId="41" w16cid:durableId="663973334">
    <w:abstractNumId w:val="36"/>
  </w:num>
  <w:num w:numId="42" w16cid:durableId="288628220">
    <w:abstractNumId w:val="6"/>
  </w:num>
  <w:num w:numId="43" w16cid:durableId="952177306">
    <w:abstractNumId w:val="28"/>
  </w:num>
  <w:num w:numId="44" w16cid:durableId="1378044204">
    <w:abstractNumId w:val="31"/>
  </w:num>
  <w:num w:numId="45" w16cid:durableId="102494237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efaultTableStyle w:val="TWOtablesty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6B"/>
    <w:rsid w:val="000020C7"/>
    <w:rsid w:val="0000654C"/>
    <w:rsid w:val="0000680C"/>
    <w:rsid w:val="00006E72"/>
    <w:rsid w:val="0000767E"/>
    <w:rsid w:val="00010DCC"/>
    <w:rsid w:val="00014FA2"/>
    <w:rsid w:val="000155A2"/>
    <w:rsid w:val="00015DEF"/>
    <w:rsid w:val="000203B0"/>
    <w:rsid w:val="00020426"/>
    <w:rsid w:val="00020CB9"/>
    <w:rsid w:val="0002190B"/>
    <w:rsid w:val="0002212D"/>
    <w:rsid w:val="0002250D"/>
    <w:rsid w:val="0002292F"/>
    <w:rsid w:val="000239F0"/>
    <w:rsid w:val="0002589B"/>
    <w:rsid w:val="0002618F"/>
    <w:rsid w:val="00026352"/>
    <w:rsid w:val="00030F26"/>
    <w:rsid w:val="00031393"/>
    <w:rsid w:val="000316E4"/>
    <w:rsid w:val="00031D0C"/>
    <w:rsid w:val="00032B71"/>
    <w:rsid w:val="00032EC1"/>
    <w:rsid w:val="00033928"/>
    <w:rsid w:val="00034752"/>
    <w:rsid w:val="00036875"/>
    <w:rsid w:val="00037064"/>
    <w:rsid w:val="00042838"/>
    <w:rsid w:val="000432B5"/>
    <w:rsid w:val="000441D7"/>
    <w:rsid w:val="0004446D"/>
    <w:rsid w:val="00046349"/>
    <w:rsid w:val="000469F3"/>
    <w:rsid w:val="00046A2E"/>
    <w:rsid w:val="000477BF"/>
    <w:rsid w:val="00047C39"/>
    <w:rsid w:val="00047C85"/>
    <w:rsid w:val="000501C2"/>
    <w:rsid w:val="00051114"/>
    <w:rsid w:val="000518B0"/>
    <w:rsid w:val="00051D90"/>
    <w:rsid w:val="00051DA4"/>
    <w:rsid w:val="00053DD1"/>
    <w:rsid w:val="000545EE"/>
    <w:rsid w:val="000550C4"/>
    <w:rsid w:val="000559C8"/>
    <w:rsid w:val="00055F16"/>
    <w:rsid w:val="000560DB"/>
    <w:rsid w:val="000605AE"/>
    <w:rsid w:val="00062313"/>
    <w:rsid w:val="00062DB4"/>
    <w:rsid w:val="0006304E"/>
    <w:rsid w:val="00063FCC"/>
    <w:rsid w:val="00065678"/>
    <w:rsid w:val="00066C34"/>
    <w:rsid w:val="0006715D"/>
    <w:rsid w:val="000673BD"/>
    <w:rsid w:val="0006799C"/>
    <w:rsid w:val="00070DB4"/>
    <w:rsid w:val="00072EED"/>
    <w:rsid w:val="00073A32"/>
    <w:rsid w:val="00073AE0"/>
    <w:rsid w:val="0007485B"/>
    <w:rsid w:val="00080D6B"/>
    <w:rsid w:val="00080F9C"/>
    <w:rsid w:val="00084628"/>
    <w:rsid w:val="0008463A"/>
    <w:rsid w:val="00090960"/>
    <w:rsid w:val="000914A4"/>
    <w:rsid w:val="00094213"/>
    <w:rsid w:val="000A1DE4"/>
    <w:rsid w:val="000A2842"/>
    <w:rsid w:val="000A296F"/>
    <w:rsid w:val="000A46F4"/>
    <w:rsid w:val="000A6348"/>
    <w:rsid w:val="000A7E28"/>
    <w:rsid w:val="000B269E"/>
    <w:rsid w:val="000B2C0D"/>
    <w:rsid w:val="000B32B5"/>
    <w:rsid w:val="000B5896"/>
    <w:rsid w:val="000B5A23"/>
    <w:rsid w:val="000B67D9"/>
    <w:rsid w:val="000B7C1F"/>
    <w:rsid w:val="000B7E81"/>
    <w:rsid w:val="000C0A77"/>
    <w:rsid w:val="000C1337"/>
    <w:rsid w:val="000C1A8E"/>
    <w:rsid w:val="000C3408"/>
    <w:rsid w:val="000C35BD"/>
    <w:rsid w:val="000C40B5"/>
    <w:rsid w:val="000C74C4"/>
    <w:rsid w:val="000D3108"/>
    <w:rsid w:val="000D4252"/>
    <w:rsid w:val="000D43C5"/>
    <w:rsid w:val="000D6FA9"/>
    <w:rsid w:val="000D7B3B"/>
    <w:rsid w:val="000E0D0A"/>
    <w:rsid w:val="000E0ECB"/>
    <w:rsid w:val="000E1EFA"/>
    <w:rsid w:val="000E2858"/>
    <w:rsid w:val="000E2F21"/>
    <w:rsid w:val="000E4935"/>
    <w:rsid w:val="000E513B"/>
    <w:rsid w:val="000E53BA"/>
    <w:rsid w:val="000F109C"/>
    <w:rsid w:val="000F1439"/>
    <w:rsid w:val="000F1D55"/>
    <w:rsid w:val="000F3489"/>
    <w:rsid w:val="000F3772"/>
    <w:rsid w:val="000F3B2F"/>
    <w:rsid w:val="000F452E"/>
    <w:rsid w:val="000F4B5D"/>
    <w:rsid w:val="000F54A4"/>
    <w:rsid w:val="000F5746"/>
    <w:rsid w:val="000F5FF0"/>
    <w:rsid w:val="000F7FE1"/>
    <w:rsid w:val="00100390"/>
    <w:rsid w:val="001003F2"/>
    <w:rsid w:val="0010071B"/>
    <w:rsid w:val="00101B51"/>
    <w:rsid w:val="00103561"/>
    <w:rsid w:val="00104785"/>
    <w:rsid w:val="00105298"/>
    <w:rsid w:val="00106349"/>
    <w:rsid w:val="001112F4"/>
    <w:rsid w:val="00111EBF"/>
    <w:rsid w:val="00113DAC"/>
    <w:rsid w:val="00115B17"/>
    <w:rsid w:val="0011604A"/>
    <w:rsid w:val="0012195F"/>
    <w:rsid w:val="0012337C"/>
    <w:rsid w:val="00124E5E"/>
    <w:rsid w:val="00125E44"/>
    <w:rsid w:val="0013227D"/>
    <w:rsid w:val="001334C0"/>
    <w:rsid w:val="00136AE5"/>
    <w:rsid w:val="001376B0"/>
    <w:rsid w:val="00143986"/>
    <w:rsid w:val="001448EE"/>
    <w:rsid w:val="00145EE7"/>
    <w:rsid w:val="00146022"/>
    <w:rsid w:val="001473AE"/>
    <w:rsid w:val="0014776A"/>
    <w:rsid w:val="00147CC4"/>
    <w:rsid w:val="00152748"/>
    <w:rsid w:val="0015320F"/>
    <w:rsid w:val="00153B90"/>
    <w:rsid w:val="00153D4B"/>
    <w:rsid w:val="00154761"/>
    <w:rsid w:val="00155020"/>
    <w:rsid w:val="00157B66"/>
    <w:rsid w:val="00157E16"/>
    <w:rsid w:val="00160043"/>
    <w:rsid w:val="0016017F"/>
    <w:rsid w:val="001610AC"/>
    <w:rsid w:val="00161157"/>
    <w:rsid w:val="001647C5"/>
    <w:rsid w:val="0016587B"/>
    <w:rsid w:val="00171406"/>
    <w:rsid w:val="0017227F"/>
    <w:rsid w:val="00172E96"/>
    <w:rsid w:val="00174E7C"/>
    <w:rsid w:val="0017538F"/>
    <w:rsid w:val="001755A8"/>
    <w:rsid w:val="00180D94"/>
    <w:rsid w:val="001823E9"/>
    <w:rsid w:val="00183754"/>
    <w:rsid w:val="00183BB1"/>
    <w:rsid w:val="001863ED"/>
    <w:rsid w:val="0018682B"/>
    <w:rsid w:val="00186B42"/>
    <w:rsid w:val="001900D1"/>
    <w:rsid w:val="001901AE"/>
    <w:rsid w:val="00190A75"/>
    <w:rsid w:val="001918D6"/>
    <w:rsid w:val="00191F7C"/>
    <w:rsid w:val="00192633"/>
    <w:rsid w:val="00193575"/>
    <w:rsid w:val="00194C5C"/>
    <w:rsid w:val="00194EC6"/>
    <w:rsid w:val="00195AEA"/>
    <w:rsid w:val="00196B02"/>
    <w:rsid w:val="00196EA8"/>
    <w:rsid w:val="0019703E"/>
    <w:rsid w:val="001A4B95"/>
    <w:rsid w:val="001A67B7"/>
    <w:rsid w:val="001A7E95"/>
    <w:rsid w:val="001B012E"/>
    <w:rsid w:val="001B0374"/>
    <w:rsid w:val="001B166D"/>
    <w:rsid w:val="001B3BB2"/>
    <w:rsid w:val="001B4CDA"/>
    <w:rsid w:val="001B578E"/>
    <w:rsid w:val="001B6A6B"/>
    <w:rsid w:val="001B7A32"/>
    <w:rsid w:val="001C0084"/>
    <w:rsid w:val="001C2F8F"/>
    <w:rsid w:val="001C4C1C"/>
    <w:rsid w:val="001C54CB"/>
    <w:rsid w:val="001C74AB"/>
    <w:rsid w:val="001C7B7C"/>
    <w:rsid w:val="001D0A47"/>
    <w:rsid w:val="001D260C"/>
    <w:rsid w:val="001D49B7"/>
    <w:rsid w:val="001D51CA"/>
    <w:rsid w:val="001D52AC"/>
    <w:rsid w:val="001D7223"/>
    <w:rsid w:val="001D7511"/>
    <w:rsid w:val="001E29C5"/>
    <w:rsid w:val="001E2FF8"/>
    <w:rsid w:val="001E3033"/>
    <w:rsid w:val="001E3303"/>
    <w:rsid w:val="001E425E"/>
    <w:rsid w:val="001E5338"/>
    <w:rsid w:val="001E6971"/>
    <w:rsid w:val="001E6B58"/>
    <w:rsid w:val="001E7AE6"/>
    <w:rsid w:val="001F008E"/>
    <w:rsid w:val="001F192E"/>
    <w:rsid w:val="001F265A"/>
    <w:rsid w:val="001F468E"/>
    <w:rsid w:val="001F4C43"/>
    <w:rsid w:val="001F5FEE"/>
    <w:rsid w:val="001F6887"/>
    <w:rsid w:val="001F6EFD"/>
    <w:rsid w:val="002030A1"/>
    <w:rsid w:val="00212C86"/>
    <w:rsid w:val="00212D49"/>
    <w:rsid w:val="00212F35"/>
    <w:rsid w:val="002147B1"/>
    <w:rsid w:val="00215791"/>
    <w:rsid w:val="00215A5F"/>
    <w:rsid w:val="00215BCE"/>
    <w:rsid w:val="00216110"/>
    <w:rsid w:val="002164F8"/>
    <w:rsid w:val="00216B91"/>
    <w:rsid w:val="002177DC"/>
    <w:rsid w:val="00224674"/>
    <w:rsid w:val="00224FEB"/>
    <w:rsid w:val="0022525A"/>
    <w:rsid w:val="00225FCA"/>
    <w:rsid w:val="00226EC5"/>
    <w:rsid w:val="0023130F"/>
    <w:rsid w:val="00234E4B"/>
    <w:rsid w:val="002354F5"/>
    <w:rsid w:val="002403BB"/>
    <w:rsid w:val="00240E75"/>
    <w:rsid w:val="002442B2"/>
    <w:rsid w:val="0024449D"/>
    <w:rsid w:val="002459E4"/>
    <w:rsid w:val="00245BFB"/>
    <w:rsid w:val="00246F6D"/>
    <w:rsid w:val="00246F8C"/>
    <w:rsid w:val="0024764F"/>
    <w:rsid w:val="002476D0"/>
    <w:rsid w:val="00247864"/>
    <w:rsid w:val="00250A5E"/>
    <w:rsid w:val="00250C3A"/>
    <w:rsid w:val="00251881"/>
    <w:rsid w:val="00252D7F"/>
    <w:rsid w:val="00254E61"/>
    <w:rsid w:val="00255636"/>
    <w:rsid w:val="002563EF"/>
    <w:rsid w:val="002569E0"/>
    <w:rsid w:val="002578AB"/>
    <w:rsid w:val="00260448"/>
    <w:rsid w:val="00262F2E"/>
    <w:rsid w:val="00264697"/>
    <w:rsid w:val="002648BB"/>
    <w:rsid w:val="00266060"/>
    <w:rsid w:val="00270745"/>
    <w:rsid w:val="002714EC"/>
    <w:rsid w:val="00272729"/>
    <w:rsid w:val="0027453A"/>
    <w:rsid w:val="00275B11"/>
    <w:rsid w:val="00275FAF"/>
    <w:rsid w:val="00276EDA"/>
    <w:rsid w:val="002809DD"/>
    <w:rsid w:val="00282500"/>
    <w:rsid w:val="0028300A"/>
    <w:rsid w:val="00284423"/>
    <w:rsid w:val="00287CC0"/>
    <w:rsid w:val="00287ED4"/>
    <w:rsid w:val="00290409"/>
    <w:rsid w:val="00291F8F"/>
    <w:rsid w:val="0029538C"/>
    <w:rsid w:val="002953B6"/>
    <w:rsid w:val="002A17CB"/>
    <w:rsid w:val="002A48D9"/>
    <w:rsid w:val="002A4D1B"/>
    <w:rsid w:val="002A5D80"/>
    <w:rsid w:val="002A6B23"/>
    <w:rsid w:val="002B085E"/>
    <w:rsid w:val="002B1015"/>
    <w:rsid w:val="002B166F"/>
    <w:rsid w:val="002B681E"/>
    <w:rsid w:val="002B79DD"/>
    <w:rsid w:val="002C0577"/>
    <w:rsid w:val="002C07B7"/>
    <w:rsid w:val="002C1B62"/>
    <w:rsid w:val="002C2DCE"/>
    <w:rsid w:val="002C39C0"/>
    <w:rsid w:val="002C4233"/>
    <w:rsid w:val="002C4437"/>
    <w:rsid w:val="002C4AD7"/>
    <w:rsid w:val="002C5A50"/>
    <w:rsid w:val="002D1835"/>
    <w:rsid w:val="002D2082"/>
    <w:rsid w:val="002D20AC"/>
    <w:rsid w:val="002D25C5"/>
    <w:rsid w:val="002D45EC"/>
    <w:rsid w:val="002D4B09"/>
    <w:rsid w:val="002D6A65"/>
    <w:rsid w:val="002D6CD7"/>
    <w:rsid w:val="002D7C0A"/>
    <w:rsid w:val="002E0150"/>
    <w:rsid w:val="002E10CB"/>
    <w:rsid w:val="002E3933"/>
    <w:rsid w:val="002E4124"/>
    <w:rsid w:val="002E44B9"/>
    <w:rsid w:val="002E6129"/>
    <w:rsid w:val="002E6504"/>
    <w:rsid w:val="002F0F4B"/>
    <w:rsid w:val="002F3480"/>
    <w:rsid w:val="002F488A"/>
    <w:rsid w:val="002F4D4A"/>
    <w:rsid w:val="002F5267"/>
    <w:rsid w:val="002F56E6"/>
    <w:rsid w:val="002F5CC6"/>
    <w:rsid w:val="002F5F87"/>
    <w:rsid w:val="002F7267"/>
    <w:rsid w:val="0030099E"/>
    <w:rsid w:val="00300EDE"/>
    <w:rsid w:val="003041DE"/>
    <w:rsid w:val="00304BAD"/>
    <w:rsid w:val="00305DE8"/>
    <w:rsid w:val="00306942"/>
    <w:rsid w:val="00306CF1"/>
    <w:rsid w:val="00306FEF"/>
    <w:rsid w:val="003102B5"/>
    <w:rsid w:val="0031249D"/>
    <w:rsid w:val="00312A09"/>
    <w:rsid w:val="00312D7D"/>
    <w:rsid w:val="0031572B"/>
    <w:rsid w:val="00315F6B"/>
    <w:rsid w:val="00316988"/>
    <w:rsid w:val="00316A8A"/>
    <w:rsid w:val="00321A56"/>
    <w:rsid w:val="00321E46"/>
    <w:rsid w:val="00322256"/>
    <w:rsid w:val="00322EA1"/>
    <w:rsid w:val="00323311"/>
    <w:rsid w:val="00327666"/>
    <w:rsid w:val="00331135"/>
    <w:rsid w:val="0033131F"/>
    <w:rsid w:val="00332CD0"/>
    <w:rsid w:val="003333E4"/>
    <w:rsid w:val="00333F9E"/>
    <w:rsid w:val="00334475"/>
    <w:rsid w:val="00337A13"/>
    <w:rsid w:val="00337D98"/>
    <w:rsid w:val="003410E7"/>
    <w:rsid w:val="003425F3"/>
    <w:rsid w:val="0034401A"/>
    <w:rsid w:val="0034406F"/>
    <w:rsid w:val="0034538E"/>
    <w:rsid w:val="00345D2F"/>
    <w:rsid w:val="0034609D"/>
    <w:rsid w:val="00346308"/>
    <w:rsid w:val="003467C8"/>
    <w:rsid w:val="00346EDD"/>
    <w:rsid w:val="00346F71"/>
    <w:rsid w:val="0034720E"/>
    <w:rsid w:val="00347442"/>
    <w:rsid w:val="00351C2A"/>
    <w:rsid w:val="003525F0"/>
    <w:rsid w:val="00353C7D"/>
    <w:rsid w:val="0035470C"/>
    <w:rsid w:val="0035484A"/>
    <w:rsid w:val="00356ABB"/>
    <w:rsid w:val="0035724D"/>
    <w:rsid w:val="00357573"/>
    <w:rsid w:val="00357E31"/>
    <w:rsid w:val="00360495"/>
    <w:rsid w:val="003614C5"/>
    <w:rsid w:val="0036272F"/>
    <w:rsid w:val="00362C11"/>
    <w:rsid w:val="00363756"/>
    <w:rsid w:val="0036398E"/>
    <w:rsid w:val="00364B4C"/>
    <w:rsid w:val="003655A5"/>
    <w:rsid w:val="0036681A"/>
    <w:rsid w:val="00367F7A"/>
    <w:rsid w:val="00373D9E"/>
    <w:rsid w:val="00373E69"/>
    <w:rsid w:val="00374B50"/>
    <w:rsid w:val="00374F8B"/>
    <w:rsid w:val="00375024"/>
    <w:rsid w:val="00376676"/>
    <w:rsid w:val="003777DD"/>
    <w:rsid w:val="00377DAE"/>
    <w:rsid w:val="00380EBC"/>
    <w:rsid w:val="00381EAF"/>
    <w:rsid w:val="00382401"/>
    <w:rsid w:val="003837F1"/>
    <w:rsid w:val="003837FE"/>
    <w:rsid w:val="003856E9"/>
    <w:rsid w:val="00387ADB"/>
    <w:rsid w:val="00391E94"/>
    <w:rsid w:val="003944FB"/>
    <w:rsid w:val="00397BBD"/>
    <w:rsid w:val="003A070B"/>
    <w:rsid w:val="003A08AD"/>
    <w:rsid w:val="003A0ECF"/>
    <w:rsid w:val="003A1221"/>
    <w:rsid w:val="003A1892"/>
    <w:rsid w:val="003A221E"/>
    <w:rsid w:val="003A2588"/>
    <w:rsid w:val="003A28FF"/>
    <w:rsid w:val="003A3836"/>
    <w:rsid w:val="003A3AC1"/>
    <w:rsid w:val="003A4376"/>
    <w:rsid w:val="003A5B35"/>
    <w:rsid w:val="003A6074"/>
    <w:rsid w:val="003A6F97"/>
    <w:rsid w:val="003B2DF7"/>
    <w:rsid w:val="003B4C41"/>
    <w:rsid w:val="003B4C83"/>
    <w:rsid w:val="003B53E2"/>
    <w:rsid w:val="003C0B90"/>
    <w:rsid w:val="003C2A88"/>
    <w:rsid w:val="003D0D7A"/>
    <w:rsid w:val="003D22C9"/>
    <w:rsid w:val="003D30DF"/>
    <w:rsid w:val="003D3381"/>
    <w:rsid w:val="003D3486"/>
    <w:rsid w:val="003D3FA3"/>
    <w:rsid w:val="003D41F1"/>
    <w:rsid w:val="003D51E9"/>
    <w:rsid w:val="003D7245"/>
    <w:rsid w:val="003E069B"/>
    <w:rsid w:val="003E1BFD"/>
    <w:rsid w:val="003E1C20"/>
    <w:rsid w:val="003E262D"/>
    <w:rsid w:val="003E2E09"/>
    <w:rsid w:val="003E48D4"/>
    <w:rsid w:val="003E580E"/>
    <w:rsid w:val="003F06B5"/>
    <w:rsid w:val="003F09A8"/>
    <w:rsid w:val="003F22A5"/>
    <w:rsid w:val="003F2658"/>
    <w:rsid w:val="003F2C69"/>
    <w:rsid w:val="003F4230"/>
    <w:rsid w:val="003F45CF"/>
    <w:rsid w:val="00401E73"/>
    <w:rsid w:val="00402BA5"/>
    <w:rsid w:val="004052B3"/>
    <w:rsid w:val="00406E44"/>
    <w:rsid w:val="00410BB9"/>
    <w:rsid w:val="00411994"/>
    <w:rsid w:val="004206C0"/>
    <w:rsid w:val="00421987"/>
    <w:rsid w:val="0042258B"/>
    <w:rsid w:val="00422BF9"/>
    <w:rsid w:val="00426659"/>
    <w:rsid w:val="00426E56"/>
    <w:rsid w:val="00431586"/>
    <w:rsid w:val="004323A8"/>
    <w:rsid w:val="00433135"/>
    <w:rsid w:val="00433202"/>
    <w:rsid w:val="0043394F"/>
    <w:rsid w:val="00434D03"/>
    <w:rsid w:val="00435BDD"/>
    <w:rsid w:val="00440D40"/>
    <w:rsid w:val="004416A6"/>
    <w:rsid w:val="004446E2"/>
    <w:rsid w:val="00444BF2"/>
    <w:rsid w:val="004458C2"/>
    <w:rsid w:val="0044623E"/>
    <w:rsid w:val="004517A0"/>
    <w:rsid w:val="004526CF"/>
    <w:rsid w:val="00453661"/>
    <w:rsid w:val="00453812"/>
    <w:rsid w:val="00456B0D"/>
    <w:rsid w:val="00460108"/>
    <w:rsid w:val="0046364F"/>
    <w:rsid w:val="004644F7"/>
    <w:rsid w:val="00466349"/>
    <w:rsid w:val="004665FA"/>
    <w:rsid w:val="00467619"/>
    <w:rsid w:val="00467C47"/>
    <w:rsid w:val="004704FB"/>
    <w:rsid w:val="0047592E"/>
    <w:rsid w:val="00477357"/>
    <w:rsid w:val="004802A1"/>
    <w:rsid w:val="0048268A"/>
    <w:rsid w:val="00487887"/>
    <w:rsid w:val="0049008F"/>
    <w:rsid w:val="00490281"/>
    <w:rsid w:val="0049109F"/>
    <w:rsid w:val="0049212B"/>
    <w:rsid w:val="00492877"/>
    <w:rsid w:val="004939FA"/>
    <w:rsid w:val="004958F2"/>
    <w:rsid w:val="004973E8"/>
    <w:rsid w:val="00497702"/>
    <w:rsid w:val="004A0CDB"/>
    <w:rsid w:val="004A1247"/>
    <w:rsid w:val="004A1DAD"/>
    <w:rsid w:val="004A2307"/>
    <w:rsid w:val="004A34D6"/>
    <w:rsid w:val="004A3E08"/>
    <w:rsid w:val="004A40FF"/>
    <w:rsid w:val="004A499D"/>
    <w:rsid w:val="004B0D2D"/>
    <w:rsid w:val="004B1BD9"/>
    <w:rsid w:val="004B2B9E"/>
    <w:rsid w:val="004B2E8F"/>
    <w:rsid w:val="004B3DC9"/>
    <w:rsid w:val="004B63A3"/>
    <w:rsid w:val="004C3989"/>
    <w:rsid w:val="004C6AB7"/>
    <w:rsid w:val="004C6C35"/>
    <w:rsid w:val="004C7164"/>
    <w:rsid w:val="004D05F9"/>
    <w:rsid w:val="004D11CB"/>
    <w:rsid w:val="004E0FE6"/>
    <w:rsid w:val="004E26A0"/>
    <w:rsid w:val="004E2986"/>
    <w:rsid w:val="004E2B5B"/>
    <w:rsid w:val="004E47FC"/>
    <w:rsid w:val="004E4A36"/>
    <w:rsid w:val="004F14C7"/>
    <w:rsid w:val="004F5DFB"/>
    <w:rsid w:val="004F7AE8"/>
    <w:rsid w:val="00500435"/>
    <w:rsid w:val="005019D9"/>
    <w:rsid w:val="0050411F"/>
    <w:rsid w:val="00504291"/>
    <w:rsid w:val="0050637B"/>
    <w:rsid w:val="00507EB4"/>
    <w:rsid w:val="00510677"/>
    <w:rsid w:val="00510A60"/>
    <w:rsid w:val="00511A81"/>
    <w:rsid w:val="00511D94"/>
    <w:rsid w:val="00511E65"/>
    <w:rsid w:val="00512FC7"/>
    <w:rsid w:val="0051401A"/>
    <w:rsid w:val="00514562"/>
    <w:rsid w:val="00514CA9"/>
    <w:rsid w:val="00515DCA"/>
    <w:rsid w:val="00521214"/>
    <w:rsid w:val="005214FF"/>
    <w:rsid w:val="0052347E"/>
    <w:rsid w:val="0052465F"/>
    <w:rsid w:val="00524C13"/>
    <w:rsid w:val="00524CC2"/>
    <w:rsid w:val="00525DA3"/>
    <w:rsid w:val="00527470"/>
    <w:rsid w:val="00530C4C"/>
    <w:rsid w:val="00531526"/>
    <w:rsid w:val="005336E7"/>
    <w:rsid w:val="00535550"/>
    <w:rsid w:val="00535B39"/>
    <w:rsid w:val="00535EE9"/>
    <w:rsid w:val="00535EFC"/>
    <w:rsid w:val="00540BBA"/>
    <w:rsid w:val="005420A8"/>
    <w:rsid w:val="0054222F"/>
    <w:rsid w:val="00542ABF"/>
    <w:rsid w:val="00543120"/>
    <w:rsid w:val="005446CC"/>
    <w:rsid w:val="00544B9A"/>
    <w:rsid w:val="00545548"/>
    <w:rsid w:val="00547115"/>
    <w:rsid w:val="0054735C"/>
    <w:rsid w:val="00547752"/>
    <w:rsid w:val="00550DE5"/>
    <w:rsid w:val="00552978"/>
    <w:rsid w:val="00553452"/>
    <w:rsid w:val="0055370D"/>
    <w:rsid w:val="00557524"/>
    <w:rsid w:val="00557834"/>
    <w:rsid w:val="00560E9B"/>
    <w:rsid w:val="00564399"/>
    <w:rsid w:val="0056440B"/>
    <w:rsid w:val="005646B6"/>
    <w:rsid w:val="0056498B"/>
    <w:rsid w:val="005649AE"/>
    <w:rsid w:val="00564FBE"/>
    <w:rsid w:val="00572FA4"/>
    <w:rsid w:val="0057476B"/>
    <w:rsid w:val="00575FE1"/>
    <w:rsid w:val="005766DC"/>
    <w:rsid w:val="0057684D"/>
    <w:rsid w:val="005769D4"/>
    <w:rsid w:val="00581373"/>
    <w:rsid w:val="00582602"/>
    <w:rsid w:val="00582BFB"/>
    <w:rsid w:val="00586660"/>
    <w:rsid w:val="00587D4B"/>
    <w:rsid w:val="00590688"/>
    <w:rsid w:val="00591140"/>
    <w:rsid w:val="0059357B"/>
    <w:rsid w:val="0059495D"/>
    <w:rsid w:val="00596C51"/>
    <w:rsid w:val="005A23BE"/>
    <w:rsid w:val="005A33E0"/>
    <w:rsid w:val="005A3709"/>
    <w:rsid w:val="005A3EF8"/>
    <w:rsid w:val="005A7105"/>
    <w:rsid w:val="005B1489"/>
    <w:rsid w:val="005B2379"/>
    <w:rsid w:val="005B3B24"/>
    <w:rsid w:val="005B5773"/>
    <w:rsid w:val="005B642E"/>
    <w:rsid w:val="005B78A0"/>
    <w:rsid w:val="005B7C7C"/>
    <w:rsid w:val="005C065F"/>
    <w:rsid w:val="005C1884"/>
    <w:rsid w:val="005C2487"/>
    <w:rsid w:val="005C38C2"/>
    <w:rsid w:val="005C49CD"/>
    <w:rsid w:val="005C50CE"/>
    <w:rsid w:val="005C6691"/>
    <w:rsid w:val="005C7750"/>
    <w:rsid w:val="005D03AE"/>
    <w:rsid w:val="005D0E1E"/>
    <w:rsid w:val="005D222E"/>
    <w:rsid w:val="005D3291"/>
    <w:rsid w:val="005D53B7"/>
    <w:rsid w:val="005D77E8"/>
    <w:rsid w:val="005E0193"/>
    <w:rsid w:val="005E226A"/>
    <w:rsid w:val="005E340F"/>
    <w:rsid w:val="005E3452"/>
    <w:rsid w:val="005E53CA"/>
    <w:rsid w:val="005E7B8F"/>
    <w:rsid w:val="005F203B"/>
    <w:rsid w:val="005F4D4A"/>
    <w:rsid w:val="005F59BD"/>
    <w:rsid w:val="005F6FC6"/>
    <w:rsid w:val="0060041B"/>
    <w:rsid w:val="006010E7"/>
    <w:rsid w:val="006021CB"/>
    <w:rsid w:val="00603C05"/>
    <w:rsid w:val="0060460B"/>
    <w:rsid w:val="00604AD7"/>
    <w:rsid w:val="006051DD"/>
    <w:rsid w:val="006071E6"/>
    <w:rsid w:val="006077E9"/>
    <w:rsid w:val="006117A7"/>
    <w:rsid w:val="00613915"/>
    <w:rsid w:val="00614BA4"/>
    <w:rsid w:val="006205FC"/>
    <w:rsid w:val="00620A17"/>
    <w:rsid w:val="006212E0"/>
    <w:rsid w:val="00621ED0"/>
    <w:rsid w:val="006226F3"/>
    <w:rsid w:val="006228A0"/>
    <w:rsid w:val="006228A5"/>
    <w:rsid w:val="00623543"/>
    <w:rsid w:val="00623762"/>
    <w:rsid w:val="006244EB"/>
    <w:rsid w:val="00624C10"/>
    <w:rsid w:val="006267BB"/>
    <w:rsid w:val="00630140"/>
    <w:rsid w:val="0063177D"/>
    <w:rsid w:val="006323FC"/>
    <w:rsid w:val="0063472B"/>
    <w:rsid w:val="00640001"/>
    <w:rsid w:val="00641A2E"/>
    <w:rsid w:val="00643968"/>
    <w:rsid w:val="006447D4"/>
    <w:rsid w:val="006448E4"/>
    <w:rsid w:val="00645C1F"/>
    <w:rsid w:val="00646278"/>
    <w:rsid w:val="00650726"/>
    <w:rsid w:val="0065231E"/>
    <w:rsid w:val="00652B6B"/>
    <w:rsid w:val="00655AB4"/>
    <w:rsid w:val="00660B68"/>
    <w:rsid w:val="00660CB1"/>
    <w:rsid w:val="006610A4"/>
    <w:rsid w:val="00662B92"/>
    <w:rsid w:val="00662E41"/>
    <w:rsid w:val="00665938"/>
    <w:rsid w:val="0066639E"/>
    <w:rsid w:val="0066706D"/>
    <w:rsid w:val="00671DD3"/>
    <w:rsid w:val="0067207C"/>
    <w:rsid w:val="00675660"/>
    <w:rsid w:val="00675736"/>
    <w:rsid w:val="006761F6"/>
    <w:rsid w:val="00676A3B"/>
    <w:rsid w:val="00676E14"/>
    <w:rsid w:val="00680AD1"/>
    <w:rsid w:val="006811F4"/>
    <w:rsid w:val="00682748"/>
    <w:rsid w:val="0068309C"/>
    <w:rsid w:val="00684C8E"/>
    <w:rsid w:val="006869E9"/>
    <w:rsid w:val="00687B87"/>
    <w:rsid w:val="0069028A"/>
    <w:rsid w:val="00690CD8"/>
    <w:rsid w:val="00691C77"/>
    <w:rsid w:val="0069356A"/>
    <w:rsid w:val="00694B8A"/>
    <w:rsid w:val="00695724"/>
    <w:rsid w:val="00695BD7"/>
    <w:rsid w:val="00696A8B"/>
    <w:rsid w:val="006A07AD"/>
    <w:rsid w:val="006A161F"/>
    <w:rsid w:val="006A356D"/>
    <w:rsid w:val="006A48D2"/>
    <w:rsid w:val="006A52E8"/>
    <w:rsid w:val="006A5968"/>
    <w:rsid w:val="006A66EF"/>
    <w:rsid w:val="006B030C"/>
    <w:rsid w:val="006B0EA3"/>
    <w:rsid w:val="006B555C"/>
    <w:rsid w:val="006B6EBB"/>
    <w:rsid w:val="006B7797"/>
    <w:rsid w:val="006B7FD7"/>
    <w:rsid w:val="006C0ED0"/>
    <w:rsid w:val="006C1408"/>
    <w:rsid w:val="006C4232"/>
    <w:rsid w:val="006C4282"/>
    <w:rsid w:val="006C5088"/>
    <w:rsid w:val="006C50D5"/>
    <w:rsid w:val="006C5F12"/>
    <w:rsid w:val="006C680A"/>
    <w:rsid w:val="006C7258"/>
    <w:rsid w:val="006D0746"/>
    <w:rsid w:val="006D2638"/>
    <w:rsid w:val="006D54B4"/>
    <w:rsid w:val="006D5EB0"/>
    <w:rsid w:val="006D7191"/>
    <w:rsid w:val="006E0FEA"/>
    <w:rsid w:val="006E25D6"/>
    <w:rsid w:val="006E33F7"/>
    <w:rsid w:val="006E4712"/>
    <w:rsid w:val="006E5715"/>
    <w:rsid w:val="006E67D8"/>
    <w:rsid w:val="006F1DDF"/>
    <w:rsid w:val="006F41D0"/>
    <w:rsid w:val="006F43A8"/>
    <w:rsid w:val="006F4E03"/>
    <w:rsid w:val="006F5654"/>
    <w:rsid w:val="006F69F1"/>
    <w:rsid w:val="006F6D19"/>
    <w:rsid w:val="006F7A15"/>
    <w:rsid w:val="006F7A81"/>
    <w:rsid w:val="00700016"/>
    <w:rsid w:val="00700E7D"/>
    <w:rsid w:val="00702C31"/>
    <w:rsid w:val="007037A9"/>
    <w:rsid w:val="00704B59"/>
    <w:rsid w:val="00704E4A"/>
    <w:rsid w:val="00710CAD"/>
    <w:rsid w:val="00711488"/>
    <w:rsid w:val="00712E59"/>
    <w:rsid w:val="00713548"/>
    <w:rsid w:val="0071469C"/>
    <w:rsid w:val="00714CA7"/>
    <w:rsid w:val="00716981"/>
    <w:rsid w:val="0072192A"/>
    <w:rsid w:val="00722327"/>
    <w:rsid w:val="00724403"/>
    <w:rsid w:val="00726905"/>
    <w:rsid w:val="00726AA8"/>
    <w:rsid w:val="00726F10"/>
    <w:rsid w:val="007276D7"/>
    <w:rsid w:val="00730970"/>
    <w:rsid w:val="00730FF1"/>
    <w:rsid w:val="00733141"/>
    <w:rsid w:val="00733764"/>
    <w:rsid w:val="0073440D"/>
    <w:rsid w:val="00735055"/>
    <w:rsid w:val="00735591"/>
    <w:rsid w:val="007361A8"/>
    <w:rsid w:val="00736300"/>
    <w:rsid w:val="0073713E"/>
    <w:rsid w:val="00740F86"/>
    <w:rsid w:val="0074221F"/>
    <w:rsid w:val="007457E3"/>
    <w:rsid w:val="00746728"/>
    <w:rsid w:val="007470F9"/>
    <w:rsid w:val="007502AF"/>
    <w:rsid w:val="00750451"/>
    <w:rsid w:val="007511D5"/>
    <w:rsid w:val="00751242"/>
    <w:rsid w:val="00752206"/>
    <w:rsid w:val="00752E21"/>
    <w:rsid w:val="00752F2C"/>
    <w:rsid w:val="00757ADE"/>
    <w:rsid w:val="00757F45"/>
    <w:rsid w:val="00761449"/>
    <w:rsid w:val="00761AFE"/>
    <w:rsid w:val="0076229D"/>
    <w:rsid w:val="00764B4F"/>
    <w:rsid w:val="00764ECB"/>
    <w:rsid w:val="0077034F"/>
    <w:rsid w:val="00772D9C"/>
    <w:rsid w:val="0077369D"/>
    <w:rsid w:val="007755F3"/>
    <w:rsid w:val="00775F52"/>
    <w:rsid w:val="0077774B"/>
    <w:rsid w:val="00780135"/>
    <w:rsid w:val="007803D6"/>
    <w:rsid w:val="00781E26"/>
    <w:rsid w:val="00782147"/>
    <w:rsid w:val="007849D7"/>
    <w:rsid w:val="0078642A"/>
    <w:rsid w:val="007867E1"/>
    <w:rsid w:val="007902F6"/>
    <w:rsid w:val="0079205A"/>
    <w:rsid w:val="00792264"/>
    <w:rsid w:val="00792D73"/>
    <w:rsid w:val="00793536"/>
    <w:rsid w:val="00794BCE"/>
    <w:rsid w:val="00796550"/>
    <w:rsid w:val="007965F9"/>
    <w:rsid w:val="007970EF"/>
    <w:rsid w:val="00797736"/>
    <w:rsid w:val="007A0007"/>
    <w:rsid w:val="007A12C6"/>
    <w:rsid w:val="007A55D1"/>
    <w:rsid w:val="007A7204"/>
    <w:rsid w:val="007B21C4"/>
    <w:rsid w:val="007B2757"/>
    <w:rsid w:val="007B34DC"/>
    <w:rsid w:val="007B4999"/>
    <w:rsid w:val="007B4A5C"/>
    <w:rsid w:val="007B68AA"/>
    <w:rsid w:val="007C02E7"/>
    <w:rsid w:val="007C09F0"/>
    <w:rsid w:val="007C4880"/>
    <w:rsid w:val="007D09D0"/>
    <w:rsid w:val="007D0D0A"/>
    <w:rsid w:val="007D14A8"/>
    <w:rsid w:val="007D4BC8"/>
    <w:rsid w:val="007E2C07"/>
    <w:rsid w:val="007E2C67"/>
    <w:rsid w:val="007E53CE"/>
    <w:rsid w:val="007F02D2"/>
    <w:rsid w:val="007F030B"/>
    <w:rsid w:val="007F07CB"/>
    <w:rsid w:val="007F2099"/>
    <w:rsid w:val="007F23B5"/>
    <w:rsid w:val="007F7D26"/>
    <w:rsid w:val="008018C9"/>
    <w:rsid w:val="008030C8"/>
    <w:rsid w:val="0080592F"/>
    <w:rsid w:val="008101A3"/>
    <w:rsid w:val="00811009"/>
    <w:rsid w:val="00811BC9"/>
    <w:rsid w:val="00811FF4"/>
    <w:rsid w:val="00813351"/>
    <w:rsid w:val="00813434"/>
    <w:rsid w:val="00813D0C"/>
    <w:rsid w:val="008153AE"/>
    <w:rsid w:val="00817EFC"/>
    <w:rsid w:val="008218C3"/>
    <w:rsid w:val="00827103"/>
    <w:rsid w:val="0082721C"/>
    <w:rsid w:val="00827637"/>
    <w:rsid w:val="00831E8D"/>
    <w:rsid w:val="0083239A"/>
    <w:rsid w:val="008331FD"/>
    <w:rsid w:val="00834365"/>
    <w:rsid w:val="008349DD"/>
    <w:rsid w:val="00837099"/>
    <w:rsid w:val="00837C81"/>
    <w:rsid w:val="008413E2"/>
    <w:rsid w:val="008420B7"/>
    <w:rsid w:val="00842D28"/>
    <w:rsid w:val="00843ACA"/>
    <w:rsid w:val="008441C7"/>
    <w:rsid w:val="008455B6"/>
    <w:rsid w:val="008462FE"/>
    <w:rsid w:val="00847566"/>
    <w:rsid w:val="00850C4F"/>
    <w:rsid w:val="00850C7B"/>
    <w:rsid w:val="00850F53"/>
    <w:rsid w:val="00855DFE"/>
    <w:rsid w:val="00864231"/>
    <w:rsid w:val="00865D8D"/>
    <w:rsid w:val="0086719E"/>
    <w:rsid w:val="00867A3F"/>
    <w:rsid w:val="008705CC"/>
    <w:rsid w:val="00871E69"/>
    <w:rsid w:val="0087227A"/>
    <w:rsid w:val="0087397D"/>
    <w:rsid w:val="008756CD"/>
    <w:rsid w:val="00880C2C"/>
    <w:rsid w:val="00880E66"/>
    <w:rsid w:val="00881C37"/>
    <w:rsid w:val="00883DA1"/>
    <w:rsid w:val="00884814"/>
    <w:rsid w:val="00885D2D"/>
    <w:rsid w:val="00886803"/>
    <w:rsid w:val="008907F6"/>
    <w:rsid w:val="00892F84"/>
    <w:rsid w:val="008933C2"/>
    <w:rsid w:val="00893860"/>
    <w:rsid w:val="00893C2E"/>
    <w:rsid w:val="00894210"/>
    <w:rsid w:val="008956C1"/>
    <w:rsid w:val="00897271"/>
    <w:rsid w:val="008A0182"/>
    <w:rsid w:val="008A2218"/>
    <w:rsid w:val="008A3FDD"/>
    <w:rsid w:val="008A618D"/>
    <w:rsid w:val="008A6206"/>
    <w:rsid w:val="008A68F4"/>
    <w:rsid w:val="008B37E0"/>
    <w:rsid w:val="008B4770"/>
    <w:rsid w:val="008B4DFE"/>
    <w:rsid w:val="008B5317"/>
    <w:rsid w:val="008B5AEE"/>
    <w:rsid w:val="008B6079"/>
    <w:rsid w:val="008B61B1"/>
    <w:rsid w:val="008B644C"/>
    <w:rsid w:val="008B7839"/>
    <w:rsid w:val="008C0F18"/>
    <w:rsid w:val="008C1154"/>
    <w:rsid w:val="008C2C83"/>
    <w:rsid w:val="008C3212"/>
    <w:rsid w:val="008C3F99"/>
    <w:rsid w:val="008C5034"/>
    <w:rsid w:val="008C6299"/>
    <w:rsid w:val="008C70E3"/>
    <w:rsid w:val="008D1AAF"/>
    <w:rsid w:val="008D2852"/>
    <w:rsid w:val="008D661D"/>
    <w:rsid w:val="008D732F"/>
    <w:rsid w:val="008E0B2C"/>
    <w:rsid w:val="008E2AC1"/>
    <w:rsid w:val="008E5094"/>
    <w:rsid w:val="008E796F"/>
    <w:rsid w:val="008F03F1"/>
    <w:rsid w:val="008F191F"/>
    <w:rsid w:val="008F2EDE"/>
    <w:rsid w:val="008F676B"/>
    <w:rsid w:val="008F6A85"/>
    <w:rsid w:val="00901063"/>
    <w:rsid w:val="0090129C"/>
    <w:rsid w:val="00901964"/>
    <w:rsid w:val="009027FA"/>
    <w:rsid w:val="00902FD8"/>
    <w:rsid w:val="009037EC"/>
    <w:rsid w:val="009038AA"/>
    <w:rsid w:val="009050FF"/>
    <w:rsid w:val="009057F2"/>
    <w:rsid w:val="00906D4F"/>
    <w:rsid w:val="0090721E"/>
    <w:rsid w:val="0091151A"/>
    <w:rsid w:val="0091275D"/>
    <w:rsid w:val="0091345F"/>
    <w:rsid w:val="00913776"/>
    <w:rsid w:val="00913A25"/>
    <w:rsid w:val="00915FC3"/>
    <w:rsid w:val="00921888"/>
    <w:rsid w:val="0092378A"/>
    <w:rsid w:val="00923DBA"/>
    <w:rsid w:val="00924AF3"/>
    <w:rsid w:val="0093061E"/>
    <w:rsid w:val="00930B5F"/>
    <w:rsid w:val="00931625"/>
    <w:rsid w:val="00931AC3"/>
    <w:rsid w:val="0093481F"/>
    <w:rsid w:val="009364F9"/>
    <w:rsid w:val="00937B23"/>
    <w:rsid w:val="00942947"/>
    <w:rsid w:val="009430F8"/>
    <w:rsid w:val="009447FE"/>
    <w:rsid w:val="009453B2"/>
    <w:rsid w:val="00945FEA"/>
    <w:rsid w:val="00946663"/>
    <w:rsid w:val="00953416"/>
    <w:rsid w:val="00956096"/>
    <w:rsid w:val="00956817"/>
    <w:rsid w:val="009573E3"/>
    <w:rsid w:val="00960D6E"/>
    <w:rsid w:val="00960E05"/>
    <w:rsid w:val="00964AB9"/>
    <w:rsid w:val="0097000C"/>
    <w:rsid w:val="0097049F"/>
    <w:rsid w:val="00970ABB"/>
    <w:rsid w:val="009710FC"/>
    <w:rsid w:val="0097156E"/>
    <w:rsid w:val="00971761"/>
    <w:rsid w:val="00975517"/>
    <w:rsid w:val="00975DAB"/>
    <w:rsid w:val="00976742"/>
    <w:rsid w:val="00977796"/>
    <w:rsid w:val="00980F9D"/>
    <w:rsid w:val="009821C4"/>
    <w:rsid w:val="009824B4"/>
    <w:rsid w:val="009834EB"/>
    <w:rsid w:val="0098684C"/>
    <w:rsid w:val="009879B7"/>
    <w:rsid w:val="00990DC0"/>
    <w:rsid w:val="00990F21"/>
    <w:rsid w:val="009918E7"/>
    <w:rsid w:val="00992BAC"/>
    <w:rsid w:val="00993D7E"/>
    <w:rsid w:val="009A4EC6"/>
    <w:rsid w:val="009B1451"/>
    <w:rsid w:val="009B4CD5"/>
    <w:rsid w:val="009B5DEE"/>
    <w:rsid w:val="009B7B86"/>
    <w:rsid w:val="009C0C0F"/>
    <w:rsid w:val="009C0D24"/>
    <w:rsid w:val="009D03CB"/>
    <w:rsid w:val="009D1760"/>
    <w:rsid w:val="009D18EA"/>
    <w:rsid w:val="009D3672"/>
    <w:rsid w:val="009D5630"/>
    <w:rsid w:val="009E0B07"/>
    <w:rsid w:val="009E1E6B"/>
    <w:rsid w:val="009E249C"/>
    <w:rsid w:val="009E32D7"/>
    <w:rsid w:val="009E404F"/>
    <w:rsid w:val="009E446B"/>
    <w:rsid w:val="009E531F"/>
    <w:rsid w:val="009E5BD7"/>
    <w:rsid w:val="009E5D0E"/>
    <w:rsid w:val="009F1784"/>
    <w:rsid w:val="009F247D"/>
    <w:rsid w:val="009F3865"/>
    <w:rsid w:val="009F4C5F"/>
    <w:rsid w:val="009F6B2F"/>
    <w:rsid w:val="009F6C36"/>
    <w:rsid w:val="009F6CD6"/>
    <w:rsid w:val="009F7F1E"/>
    <w:rsid w:val="00A006A2"/>
    <w:rsid w:val="00A009FF"/>
    <w:rsid w:val="00A016D3"/>
    <w:rsid w:val="00A02170"/>
    <w:rsid w:val="00A023D9"/>
    <w:rsid w:val="00A02900"/>
    <w:rsid w:val="00A02C03"/>
    <w:rsid w:val="00A03027"/>
    <w:rsid w:val="00A04826"/>
    <w:rsid w:val="00A04F5D"/>
    <w:rsid w:val="00A10898"/>
    <w:rsid w:val="00A1218A"/>
    <w:rsid w:val="00A12402"/>
    <w:rsid w:val="00A1306E"/>
    <w:rsid w:val="00A13C87"/>
    <w:rsid w:val="00A142CB"/>
    <w:rsid w:val="00A14AA5"/>
    <w:rsid w:val="00A16540"/>
    <w:rsid w:val="00A16AE7"/>
    <w:rsid w:val="00A171D1"/>
    <w:rsid w:val="00A202E6"/>
    <w:rsid w:val="00A203E1"/>
    <w:rsid w:val="00A20F29"/>
    <w:rsid w:val="00A224B6"/>
    <w:rsid w:val="00A2303D"/>
    <w:rsid w:val="00A231BC"/>
    <w:rsid w:val="00A247A7"/>
    <w:rsid w:val="00A24E95"/>
    <w:rsid w:val="00A254AB"/>
    <w:rsid w:val="00A25CFB"/>
    <w:rsid w:val="00A262FF"/>
    <w:rsid w:val="00A32880"/>
    <w:rsid w:val="00A33E6F"/>
    <w:rsid w:val="00A340F1"/>
    <w:rsid w:val="00A35D6E"/>
    <w:rsid w:val="00A36341"/>
    <w:rsid w:val="00A36868"/>
    <w:rsid w:val="00A376DD"/>
    <w:rsid w:val="00A37986"/>
    <w:rsid w:val="00A37C80"/>
    <w:rsid w:val="00A421AB"/>
    <w:rsid w:val="00A421BA"/>
    <w:rsid w:val="00A43C9D"/>
    <w:rsid w:val="00A4619A"/>
    <w:rsid w:val="00A50F7C"/>
    <w:rsid w:val="00A5378B"/>
    <w:rsid w:val="00A54E77"/>
    <w:rsid w:val="00A55051"/>
    <w:rsid w:val="00A562A3"/>
    <w:rsid w:val="00A62395"/>
    <w:rsid w:val="00A625ED"/>
    <w:rsid w:val="00A62DF1"/>
    <w:rsid w:val="00A6335C"/>
    <w:rsid w:val="00A64F11"/>
    <w:rsid w:val="00A67F3E"/>
    <w:rsid w:val="00A703EB"/>
    <w:rsid w:val="00A73214"/>
    <w:rsid w:val="00A7526D"/>
    <w:rsid w:val="00A756CB"/>
    <w:rsid w:val="00A7714E"/>
    <w:rsid w:val="00A779E8"/>
    <w:rsid w:val="00A802A2"/>
    <w:rsid w:val="00A81D08"/>
    <w:rsid w:val="00A84BBB"/>
    <w:rsid w:val="00A85605"/>
    <w:rsid w:val="00A863FE"/>
    <w:rsid w:val="00A868C7"/>
    <w:rsid w:val="00A87639"/>
    <w:rsid w:val="00A87B58"/>
    <w:rsid w:val="00A902AE"/>
    <w:rsid w:val="00A90A00"/>
    <w:rsid w:val="00A9131D"/>
    <w:rsid w:val="00A92CBD"/>
    <w:rsid w:val="00A93EF6"/>
    <w:rsid w:val="00A94BA6"/>
    <w:rsid w:val="00A95CA4"/>
    <w:rsid w:val="00A95F73"/>
    <w:rsid w:val="00A972DF"/>
    <w:rsid w:val="00AA0944"/>
    <w:rsid w:val="00AA3584"/>
    <w:rsid w:val="00AA507B"/>
    <w:rsid w:val="00AA63B3"/>
    <w:rsid w:val="00AA67A0"/>
    <w:rsid w:val="00AA7708"/>
    <w:rsid w:val="00AB1B72"/>
    <w:rsid w:val="00AB2104"/>
    <w:rsid w:val="00AB2B2F"/>
    <w:rsid w:val="00AB2F38"/>
    <w:rsid w:val="00AB383E"/>
    <w:rsid w:val="00AB3D0C"/>
    <w:rsid w:val="00AB3F28"/>
    <w:rsid w:val="00AB49BF"/>
    <w:rsid w:val="00AB6608"/>
    <w:rsid w:val="00AB7686"/>
    <w:rsid w:val="00AC12D6"/>
    <w:rsid w:val="00AC1561"/>
    <w:rsid w:val="00AC32BA"/>
    <w:rsid w:val="00AC3528"/>
    <w:rsid w:val="00AC44AA"/>
    <w:rsid w:val="00AC5A59"/>
    <w:rsid w:val="00AC6631"/>
    <w:rsid w:val="00AC681D"/>
    <w:rsid w:val="00AC75C1"/>
    <w:rsid w:val="00AD1182"/>
    <w:rsid w:val="00AD24BF"/>
    <w:rsid w:val="00AD39DB"/>
    <w:rsid w:val="00AD49A0"/>
    <w:rsid w:val="00AD6842"/>
    <w:rsid w:val="00AD6AD4"/>
    <w:rsid w:val="00AE0750"/>
    <w:rsid w:val="00AE10F5"/>
    <w:rsid w:val="00AE2329"/>
    <w:rsid w:val="00AE2458"/>
    <w:rsid w:val="00AE2B1F"/>
    <w:rsid w:val="00AE5F47"/>
    <w:rsid w:val="00AE694C"/>
    <w:rsid w:val="00AE6C50"/>
    <w:rsid w:val="00AF0420"/>
    <w:rsid w:val="00AF3959"/>
    <w:rsid w:val="00AF63C3"/>
    <w:rsid w:val="00B004CE"/>
    <w:rsid w:val="00B006C3"/>
    <w:rsid w:val="00B00BFF"/>
    <w:rsid w:val="00B0192D"/>
    <w:rsid w:val="00B01FAD"/>
    <w:rsid w:val="00B045D1"/>
    <w:rsid w:val="00B04976"/>
    <w:rsid w:val="00B1079B"/>
    <w:rsid w:val="00B11EAE"/>
    <w:rsid w:val="00B1202C"/>
    <w:rsid w:val="00B1282B"/>
    <w:rsid w:val="00B13A52"/>
    <w:rsid w:val="00B1453A"/>
    <w:rsid w:val="00B16313"/>
    <w:rsid w:val="00B16685"/>
    <w:rsid w:val="00B1794B"/>
    <w:rsid w:val="00B201EA"/>
    <w:rsid w:val="00B209A8"/>
    <w:rsid w:val="00B2301E"/>
    <w:rsid w:val="00B23940"/>
    <w:rsid w:val="00B245F9"/>
    <w:rsid w:val="00B301E4"/>
    <w:rsid w:val="00B3090A"/>
    <w:rsid w:val="00B31DD6"/>
    <w:rsid w:val="00B351BF"/>
    <w:rsid w:val="00B353B7"/>
    <w:rsid w:val="00B355D0"/>
    <w:rsid w:val="00B35F1A"/>
    <w:rsid w:val="00B4024A"/>
    <w:rsid w:val="00B4071E"/>
    <w:rsid w:val="00B44230"/>
    <w:rsid w:val="00B4440A"/>
    <w:rsid w:val="00B463E0"/>
    <w:rsid w:val="00B506C2"/>
    <w:rsid w:val="00B50AEA"/>
    <w:rsid w:val="00B51D8A"/>
    <w:rsid w:val="00B5352D"/>
    <w:rsid w:val="00B53EBA"/>
    <w:rsid w:val="00B5433E"/>
    <w:rsid w:val="00B5616C"/>
    <w:rsid w:val="00B60200"/>
    <w:rsid w:val="00B608B5"/>
    <w:rsid w:val="00B61A87"/>
    <w:rsid w:val="00B63FC5"/>
    <w:rsid w:val="00B66AC0"/>
    <w:rsid w:val="00B73A02"/>
    <w:rsid w:val="00B7539C"/>
    <w:rsid w:val="00B75F68"/>
    <w:rsid w:val="00B76D18"/>
    <w:rsid w:val="00B77D23"/>
    <w:rsid w:val="00B80056"/>
    <w:rsid w:val="00B824AB"/>
    <w:rsid w:val="00B83738"/>
    <w:rsid w:val="00B839AF"/>
    <w:rsid w:val="00B839FF"/>
    <w:rsid w:val="00B85354"/>
    <w:rsid w:val="00B8536A"/>
    <w:rsid w:val="00B8536F"/>
    <w:rsid w:val="00B8552E"/>
    <w:rsid w:val="00B8680D"/>
    <w:rsid w:val="00B876CD"/>
    <w:rsid w:val="00B87C66"/>
    <w:rsid w:val="00B900B3"/>
    <w:rsid w:val="00B92F56"/>
    <w:rsid w:val="00B96641"/>
    <w:rsid w:val="00B972BA"/>
    <w:rsid w:val="00BA044F"/>
    <w:rsid w:val="00BA0611"/>
    <w:rsid w:val="00BA147A"/>
    <w:rsid w:val="00BA1AC1"/>
    <w:rsid w:val="00BA403F"/>
    <w:rsid w:val="00BA4791"/>
    <w:rsid w:val="00BA533B"/>
    <w:rsid w:val="00BA580F"/>
    <w:rsid w:val="00BA5BB6"/>
    <w:rsid w:val="00BA6A11"/>
    <w:rsid w:val="00BB0C53"/>
    <w:rsid w:val="00BB1D12"/>
    <w:rsid w:val="00BB1D49"/>
    <w:rsid w:val="00BB1FCB"/>
    <w:rsid w:val="00BB247B"/>
    <w:rsid w:val="00BB3FEE"/>
    <w:rsid w:val="00BB4F70"/>
    <w:rsid w:val="00BB56B3"/>
    <w:rsid w:val="00BB6304"/>
    <w:rsid w:val="00BB75C8"/>
    <w:rsid w:val="00BC01AD"/>
    <w:rsid w:val="00BC0CD4"/>
    <w:rsid w:val="00BC1586"/>
    <w:rsid w:val="00BC37A3"/>
    <w:rsid w:val="00BC3A40"/>
    <w:rsid w:val="00BC6029"/>
    <w:rsid w:val="00BD012A"/>
    <w:rsid w:val="00BD0487"/>
    <w:rsid w:val="00BD0ED1"/>
    <w:rsid w:val="00BD166B"/>
    <w:rsid w:val="00BD186D"/>
    <w:rsid w:val="00BD1FF6"/>
    <w:rsid w:val="00BD2642"/>
    <w:rsid w:val="00BD26C4"/>
    <w:rsid w:val="00BD593E"/>
    <w:rsid w:val="00BD5B56"/>
    <w:rsid w:val="00BD6D1A"/>
    <w:rsid w:val="00BD7979"/>
    <w:rsid w:val="00BE11CB"/>
    <w:rsid w:val="00BE1595"/>
    <w:rsid w:val="00BE175C"/>
    <w:rsid w:val="00BE2C20"/>
    <w:rsid w:val="00BE39DF"/>
    <w:rsid w:val="00BE5085"/>
    <w:rsid w:val="00BE7666"/>
    <w:rsid w:val="00BF1302"/>
    <w:rsid w:val="00BF1EDB"/>
    <w:rsid w:val="00BF3FE0"/>
    <w:rsid w:val="00BF5785"/>
    <w:rsid w:val="00BF5E57"/>
    <w:rsid w:val="00BF5F5D"/>
    <w:rsid w:val="00C006C6"/>
    <w:rsid w:val="00C0075E"/>
    <w:rsid w:val="00C00AC2"/>
    <w:rsid w:val="00C0145A"/>
    <w:rsid w:val="00C0271A"/>
    <w:rsid w:val="00C037DC"/>
    <w:rsid w:val="00C042CA"/>
    <w:rsid w:val="00C04B24"/>
    <w:rsid w:val="00C05128"/>
    <w:rsid w:val="00C05159"/>
    <w:rsid w:val="00C07190"/>
    <w:rsid w:val="00C07F75"/>
    <w:rsid w:val="00C1000B"/>
    <w:rsid w:val="00C101FC"/>
    <w:rsid w:val="00C11643"/>
    <w:rsid w:val="00C11E08"/>
    <w:rsid w:val="00C129ED"/>
    <w:rsid w:val="00C138AA"/>
    <w:rsid w:val="00C14C07"/>
    <w:rsid w:val="00C15E1C"/>
    <w:rsid w:val="00C201A6"/>
    <w:rsid w:val="00C20E67"/>
    <w:rsid w:val="00C24FB2"/>
    <w:rsid w:val="00C26992"/>
    <w:rsid w:val="00C27071"/>
    <w:rsid w:val="00C271AC"/>
    <w:rsid w:val="00C27899"/>
    <w:rsid w:val="00C30EE2"/>
    <w:rsid w:val="00C3228A"/>
    <w:rsid w:val="00C33CB0"/>
    <w:rsid w:val="00C37A69"/>
    <w:rsid w:val="00C42BD2"/>
    <w:rsid w:val="00C42F27"/>
    <w:rsid w:val="00C454FB"/>
    <w:rsid w:val="00C506C2"/>
    <w:rsid w:val="00C50D54"/>
    <w:rsid w:val="00C511C3"/>
    <w:rsid w:val="00C532B8"/>
    <w:rsid w:val="00C5465B"/>
    <w:rsid w:val="00C56639"/>
    <w:rsid w:val="00C568D7"/>
    <w:rsid w:val="00C56E4F"/>
    <w:rsid w:val="00C5723F"/>
    <w:rsid w:val="00C57DB5"/>
    <w:rsid w:val="00C57FF7"/>
    <w:rsid w:val="00C60454"/>
    <w:rsid w:val="00C60CEB"/>
    <w:rsid w:val="00C63CD5"/>
    <w:rsid w:val="00C647A1"/>
    <w:rsid w:val="00C64C84"/>
    <w:rsid w:val="00C650D8"/>
    <w:rsid w:val="00C67B4D"/>
    <w:rsid w:val="00C67CF2"/>
    <w:rsid w:val="00C71F3B"/>
    <w:rsid w:val="00C72902"/>
    <w:rsid w:val="00C7507B"/>
    <w:rsid w:val="00C75220"/>
    <w:rsid w:val="00C7581B"/>
    <w:rsid w:val="00C806DF"/>
    <w:rsid w:val="00C816DD"/>
    <w:rsid w:val="00C81BCB"/>
    <w:rsid w:val="00C82068"/>
    <w:rsid w:val="00C8430A"/>
    <w:rsid w:val="00C90730"/>
    <w:rsid w:val="00C90A65"/>
    <w:rsid w:val="00C90EE4"/>
    <w:rsid w:val="00C922F2"/>
    <w:rsid w:val="00C93976"/>
    <w:rsid w:val="00C9482F"/>
    <w:rsid w:val="00C948A6"/>
    <w:rsid w:val="00C95561"/>
    <w:rsid w:val="00C96047"/>
    <w:rsid w:val="00C96A8B"/>
    <w:rsid w:val="00CA00AF"/>
    <w:rsid w:val="00CA0B4B"/>
    <w:rsid w:val="00CA255F"/>
    <w:rsid w:val="00CA6BB8"/>
    <w:rsid w:val="00CA70AA"/>
    <w:rsid w:val="00CA7BAE"/>
    <w:rsid w:val="00CB2C85"/>
    <w:rsid w:val="00CB4A73"/>
    <w:rsid w:val="00CB4CF2"/>
    <w:rsid w:val="00CB668E"/>
    <w:rsid w:val="00CB698E"/>
    <w:rsid w:val="00CC011E"/>
    <w:rsid w:val="00CC0B50"/>
    <w:rsid w:val="00CC161A"/>
    <w:rsid w:val="00CC17B4"/>
    <w:rsid w:val="00CC20F6"/>
    <w:rsid w:val="00CC2CF4"/>
    <w:rsid w:val="00CC385B"/>
    <w:rsid w:val="00CC3B3C"/>
    <w:rsid w:val="00CC5F76"/>
    <w:rsid w:val="00CC6014"/>
    <w:rsid w:val="00CD160A"/>
    <w:rsid w:val="00CD1CEA"/>
    <w:rsid w:val="00CD2A49"/>
    <w:rsid w:val="00CD6549"/>
    <w:rsid w:val="00CD6D01"/>
    <w:rsid w:val="00CD6F5C"/>
    <w:rsid w:val="00CE0C80"/>
    <w:rsid w:val="00CE369B"/>
    <w:rsid w:val="00CE54DB"/>
    <w:rsid w:val="00CE5D27"/>
    <w:rsid w:val="00CF08C6"/>
    <w:rsid w:val="00CF26B7"/>
    <w:rsid w:val="00CF359E"/>
    <w:rsid w:val="00CF3E16"/>
    <w:rsid w:val="00CF666C"/>
    <w:rsid w:val="00CF6952"/>
    <w:rsid w:val="00CFEE61"/>
    <w:rsid w:val="00D03EB9"/>
    <w:rsid w:val="00D06AFE"/>
    <w:rsid w:val="00D06BCB"/>
    <w:rsid w:val="00D07D1D"/>
    <w:rsid w:val="00D12378"/>
    <w:rsid w:val="00D21296"/>
    <w:rsid w:val="00D2281C"/>
    <w:rsid w:val="00D22AE4"/>
    <w:rsid w:val="00D23B9B"/>
    <w:rsid w:val="00D24EE1"/>
    <w:rsid w:val="00D302F5"/>
    <w:rsid w:val="00D30380"/>
    <w:rsid w:val="00D30F69"/>
    <w:rsid w:val="00D33AC3"/>
    <w:rsid w:val="00D33E16"/>
    <w:rsid w:val="00D36F06"/>
    <w:rsid w:val="00D37D13"/>
    <w:rsid w:val="00D37DF6"/>
    <w:rsid w:val="00D4045E"/>
    <w:rsid w:val="00D41946"/>
    <w:rsid w:val="00D443EF"/>
    <w:rsid w:val="00D45BDE"/>
    <w:rsid w:val="00D4778D"/>
    <w:rsid w:val="00D50DA5"/>
    <w:rsid w:val="00D51389"/>
    <w:rsid w:val="00D52476"/>
    <w:rsid w:val="00D52D9F"/>
    <w:rsid w:val="00D5304C"/>
    <w:rsid w:val="00D54706"/>
    <w:rsid w:val="00D554C9"/>
    <w:rsid w:val="00D565FB"/>
    <w:rsid w:val="00D60721"/>
    <w:rsid w:val="00D61D67"/>
    <w:rsid w:val="00D62653"/>
    <w:rsid w:val="00D645CE"/>
    <w:rsid w:val="00D704DB"/>
    <w:rsid w:val="00D70F4A"/>
    <w:rsid w:val="00D759F5"/>
    <w:rsid w:val="00D75EF7"/>
    <w:rsid w:val="00D76310"/>
    <w:rsid w:val="00D82D6E"/>
    <w:rsid w:val="00D82F72"/>
    <w:rsid w:val="00D83655"/>
    <w:rsid w:val="00D84C23"/>
    <w:rsid w:val="00D85337"/>
    <w:rsid w:val="00D86C16"/>
    <w:rsid w:val="00D87DDF"/>
    <w:rsid w:val="00D91E99"/>
    <w:rsid w:val="00D92405"/>
    <w:rsid w:val="00D92CE1"/>
    <w:rsid w:val="00D92DF9"/>
    <w:rsid w:val="00D93AC2"/>
    <w:rsid w:val="00D94D69"/>
    <w:rsid w:val="00D959BF"/>
    <w:rsid w:val="00D96BA7"/>
    <w:rsid w:val="00DA0A3B"/>
    <w:rsid w:val="00DA10E0"/>
    <w:rsid w:val="00DA3324"/>
    <w:rsid w:val="00DA422E"/>
    <w:rsid w:val="00DA48CA"/>
    <w:rsid w:val="00DA4EE4"/>
    <w:rsid w:val="00DA647D"/>
    <w:rsid w:val="00DA6B41"/>
    <w:rsid w:val="00DB02A7"/>
    <w:rsid w:val="00DB0A24"/>
    <w:rsid w:val="00DB193C"/>
    <w:rsid w:val="00DB1F2E"/>
    <w:rsid w:val="00DB21DA"/>
    <w:rsid w:val="00DB389A"/>
    <w:rsid w:val="00DB62A5"/>
    <w:rsid w:val="00DC0C44"/>
    <w:rsid w:val="00DC0EA7"/>
    <w:rsid w:val="00DC1841"/>
    <w:rsid w:val="00DC1B73"/>
    <w:rsid w:val="00DC44F4"/>
    <w:rsid w:val="00DC51BD"/>
    <w:rsid w:val="00DC6610"/>
    <w:rsid w:val="00DD09D4"/>
    <w:rsid w:val="00DD1494"/>
    <w:rsid w:val="00DD2297"/>
    <w:rsid w:val="00DD3CC7"/>
    <w:rsid w:val="00DD3F9E"/>
    <w:rsid w:val="00DD50C0"/>
    <w:rsid w:val="00DD593C"/>
    <w:rsid w:val="00DE02E0"/>
    <w:rsid w:val="00DE039B"/>
    <w:rsid w:val="00DE0D06"/>
    <w:rsid w:val="00DE1004"/>
    <w:rsid w:val="00DE37BC"/>
    <w:rsid w:val="00DE427D"/>
    <w:rsid w:val="00DE4B56"/>
    <w:rsid w:val="00DE5F7C"/>
    <w:rsid w:val="00DE6014"/>
    <w:rsid w:val="00DE655D"/>
    <w:rsid w:val="00DE6E64"/>
    <w:rsid w:val="00DF1D3D"/>
    <w:rsid w:val="00DF23A7"/>
    <w:rsid w:val="00DF2F86"/>
    <w:rsid w:val="00DF33B5"/>
    <w:rsid w:val="00DF51BA"/>
    <w:rsid w:val="00DF54A7"/>
    <w:rsid w:val="00DF5ED1"/>
    <w:rsid w:val="00E0033D"/>
    <w:rsid w:val="00E00919"/>
    <w:rsid w:val="00E01762"/>
    <w:rsid w:val="00E022AF"/>
    <w:rsid w:val="00E02AA5"/>
    <w:rsid w:val="00E036C9"/>
    <w:rsid w:val="00E03EFC"/>
    <w:rsid w:val="00E05685"/>
    <w:rsid w:val="00E05CF3"/>
    <w:rsid w:val="00E0741A"/>
    <w:rsid w:val="00E12B8F"/>
    <w:rsid w:val="00E14D6E"/>
    <w:rsid w:val="00E1519A"/>
    <w:rsid w:val="00E15305"/>
    <w:rsid w:val="00E166CB"/>
    <w:rsid w:val="00E17D31"/>
    <w:rsid w:val="00E17EDC"/>
    <w:rsid w:val="00E20B56"/>
    <w:rsid w:val="00E21955"/>
    <w:rsid w:val="00E21FD7"/>
    <w:rsid w:val="00E22AD6"/>
    <w:rsid w:val="00E23DD8"/>
    <w:rsid w:val="00E240BC"/>
    <w:rsid w:val="00E250C9"/>
    <w:rsid w:val="00E25565"/>
    <w:rsid w:val="00E2585B"/>
    <w:rsid w:val="00E25B32"/>
    <w:rsid w:val="00E324B6"/>
    <w:rsid w:val="00E33446"/>
    <w:rsid w:val="00E337FB"/>
    <w:rsid w:val="00E3434E"/>
    <w:rsid w:val="00E343B8"/>
    <w:rsid w:val="00E351EF"/>
    <w:rsid w:val="00E353F5"/>
    <w:rsid w:val="00E3697F"/>
    <w:rsid w:val="00E402A3"/>
    <w:rsid w:val="00E41184"/>
    <w:rsid w:val="00E413BA"/>
    <w:rsid w:val="00E415D5"/>
    <w:rsid w:val="00E41A6B"/>
    <w:rsid w:val="00E429BE"/>
    <w:rsid w:val="00E43C58"/>
    <w:rsid w:val="00E43CB4"/>
    <w:rsid w:val="00E4487E"/>
    <w:rsid w:val="00E44C15"/>
    <w:rsid w:val="00E4686A"/>
    <w:rsid w:val="00E46FC2"/>
    <w:rsid w:val="00E470F4"/>
    <w:rsid w:val="00E47EDE"/>
    <w:rsid w:val="00E4A254"/>
    <w:rsid w:val="00E53844"/>
    <w:rsid w:val="00E55431"/>
    <w:rsid w:val="00E57427"/>
    <w:rsid w:val="00E57DCC"/>
    <w:rsid w:val="00E62C06"/>
    <w:rsid w:val="00E6359F"/>
    <w:rsid w:val="00E653ED"/>
    <w:rsid w:val="00E66516"/>
    <w:rsid w:val="00E66EE6"/>
    <w:rsid w:val="00E67FDF"/>
    <w:rsid w:val="00E715C0"/>
    <w:rsid w:val="00E71FC8"/>
    <w:rsid w:val="00E72DE8"/>
    <w:rsid w:val="00E73D7E"/>
    <w:rsid w:val="00E76830"/>
    <w:rsid w:val="00E80C6D"/>
    <w:rsid w:val="00E8175D"/>
    <w:rsid w:val="00E8353B"/>
    <w:rsid w:val="00E8482E"/>
    <w:rsid w:val="00E85095"/>
    <w:rsid w:val="00E860B7"/>
    <w:rsid w:val="00E9244C"/>
    <w:rsid w:val="00E926CF"/>
    <w:rsid w:val="00E93584"/>
    <w:rsid w:val="00E954CB"/>
    <w:rsid w:val="00E95B43"/>
    <w:rsid w:val="00EA0892"/>
    <w:rsid w:val="00EA23AA"/>
    <w:rsid w:val="00EA3C8E"/>
    <w:rsid w:val="00EA48EE"/>
    <w:rsid w:val="00EA5852"/>
    <w:rsid w:val="00EA70FD"/>
    <w:rsid w:val="00EA73BD"/>
    <w:rsid w:val="00EA7CC7"/>
    <w:rsid w:val="00EB03D0"/>
    <w:rsid w:val="00EB0F59"/>
    <w:rsid w:val="00EB1467"/>
    <w:rsid w:val="00EB2560"/>
    <w:rsid w:val="00EB4127"/>
    <w:rsid w:val="00EC0466"/>
    <w:rsid w:val="00EC0B4F"/>
    <w:rsid w:val="00EC10FF"/>
    <w:rsid w:val="00EC3FD9"/>
    <w:rsid w:val="00EC6EAC"/>
    <w:rsid w:val="00EC7393"/>
    <w:rsid w:val="00ED15E0"/>
    <w:rsid w:val="00ED300B"/>
    <w:rsid w:val="00ED3187"/>
    <w:rsid w:val="00ED3CB0"/>
    <w:rsid w:val="00ED5B2D"/>
    <w:rsid w:val="00ED69EC"/>
    <w:rsid w:val="00EE02F0"/>
    <w:rsid w:val="00EE1151"/>
    <w:rsid w:val="00EE1D32"/>
    <w:rsid w:val="00EE57A8"/>
    <w:rsid w:val="00EE57CD"/>
    <w:rsid w:val="00EE6159"/>
    <w:rsid w:val="00EE6EC8"/>
    <w:rsid w:val="00EE7716"/>
    <w:rsid w:val="00EE7B56"/>
    <w:rsid w:val="00EE7B8B"/>
    <w:rsid w:val="00EF60D9"/>
    <w:rsid w:val="00F01894"/>
    <w:rsid w:val="00F0199F"/>
    <w:rsid w:val="00F02063"/>
    <w:rsid w:val="00F040FD"/>
    <w:rsid w:val="00F0534A"/>
    <w:rsid w:val="00F063B0"/>
    <w:rsid w:val="00F06FC1"/>
    <w:rsid w:val="00F0711A"/>
    <w:rsid w:val="00F111B1"/>
    <w:rsid w:val="00F1787E"/>
    <w:rsid w:val="00F22D82"/>
    <w:rsid w:val="00F22F1C"/>
    <w:rsid w:val="00F246A1"/>
    <w:rsid w:val="00F27E18"/>
    <w:rsid w:val="00F31328"/>
    <w:rsid w:val="00F3162F"/>
    <w:rsid w:val="00F31C7C"/>
    <w:rsid w:val="00F32068"/>
    <w:rsid w:val="00F33577"/>
    <w:rsid w:val="00F3462C"/>
    <w:rsid w:val="00F354D0"/>
    <w:rsid w:val="00F41215"/>
    <w:rsid w:val="00F41929"/>
    <w:rsid w:val="00F41DC0"/>
    <w:rsid w:val="00F450ED"/>
    <w:rsid w:val="00F4557D"/>
    <w:rsid w:val="00F46156"/>
    <w:rsid w:val="00F468DF"/>
    <w:rsid w:val="00F470C2"/>
    <w:rsid w:val="00F5108F"/>
    <w:rsid w:val="00F53B1B"/>
    <w:rsid w:val="00F53E23"/>
    <w:rsid w:val="00F54294"/>
    <w:rsid w:val="00F54D3A"/>
    <w:rsid w:val="00F54E42"/>
    <w:rsid w:val="00F61269"/>
    <w:rsid w:val="00F61706"/>
    <w:rsid w:val="00F61BF4"/>
    <w:rsid w:val="00F67490"/>
    <w:rsid w:val="00F67C78"/>
    <w:rsid w:val="00F72FD1"/>
    <w:rsid w:val="00F73885"/>
    <w:rsid w:val="00F74731"/>
    <w:rsid w:val="00F74EA2"/>
    <w:rsid w:val="00F75039"/>
    <w:rsid w:val="00F756A2"/>
    <w:rsid w:val="00F765C4"/>
    <w:rsid w:val="00F83C2C"/>
    <w:rsid w:val="00F85163"/>
    <w:rsid w:val="00F85246"/>
    <w:rsid w:val="00F8629D"/>
    <w:rsid w:val="00F8725F"/>
    <w:rsid w:val="00F9013E"/>
    <w:rsid w:val="00F91DFE"/>
    <w:rsid w:val="00F94FD6"/>
    <w:rsid w:val="00F96D86"/>
    <w:rsid w:val="00FA1650"/>
    <w:rsid w:val="00FA2434"/>
    <w:rsid w:val="00FA2E67"/>
    <w:rsid w:val="00FA3D40"/>
    <w:rsid w:val="00FA4A88"/>
    <w:rsid w:val="00FA5722"/>
    <w:rsid w:val="00FA57D4"/>
    <w:rsid w:val="00FA6925"/>
    <w:rsid w:val="00FB00DC"/>
    <w:rsid w:val="00FB0724"/>
    <w:rsid w:val="00FB27F8"/>
    <w:rsid w:val="00FB321D"/>
    <w:rsid w:val="00FB4EF8"/>
    <w:rsid w:val="00FB51E8"/>
    <w:rsid w:val="00FB5DD5"/>
    <w:rsid w:val="00FB65BD"/>
    <w:rsid w:val="00FB792D"/>
    <w:rsid w:val="00FB7951"/>
    <w:rsid w:val="00FB7B38"/>
    <w:rsid w:val="00FC03C4"/>
    <w:rsid w:val="00FC05C5"/>
    <w:rsid w:val="00FC1D91"/>
    <w:rsid w:val="00FC1F90"/>
    <w:rsid w:val="00FC35D0"/>
    <w:rsid w:val="00FC3885"/>
    <w:rsid w:val="00FC4029"/>
    <w:rsid w:val="00FC428E"/>
    <w:rsid w:val="00FC7941"/>
    <w:rsid w:val="00FD1921"/>
    <w:rsid w:val="00FD2AD9"/>
    <w:rsid w:val="00FD34E3"/>
    <w:rsid w:val="00FD3FFA"/>
    <w:rsid w:val="00FD5E2E"/>
    <w:rsid w:val="00FD6BFC"/>
    <w:rsid w:val="00FE111D"/>
    <w:rsid w:val="00FE1371"/>
    <w:rsid w:val="00FE2BDD"/>
    <w:rsid w:val="00FE4747"/>
    <w:rsid w:val="00FE5022"/>
    <w:rsid w:val="00FE543A"/>
    <w:rsid w:val="00FF00B0"/>
    <w:rsid w:val="00FF0A60"/>
    <w:rsid w:val="00FF18E3"/>
    <w:rsid w:val="00FF1A3A"/>
    <w:rsid w:val="00FF1B58"/>
    <w:rsid w:val="00FF7AE5"/>
    <w:rsid w:val="01198DA7"/>
    <w:rsid w:val="01269953"/>
    <w:rsid w:val="015396D5"/>
    <w:rsid w:val="016E7A07"/>
    <w:rsid w:val="018DC1C6"/>
    <w:rsid w:val="01D7B7A4"/>
    <w:rsid w:val="01E4D6DB"/>
    <w:rsid w:val="01F84B3F"/>
    <w:rsid w:val="0204B526"/>
    <w:rsid w:val="021A8E1C"/>
    <w:rsid w:val="023B3E5D"/>
    <w:rsid w:val="0249DEE6"/>
    <w:rsid w:val="0253D880"/>
    <w:rsid w:val="0271E43A"/>
    <w:rsid w:val="02799EEF"/>
    <w:rsid w:val="02C6FD3B"/>
    <w:rsid w:val="0320C56E"/>
    <w:rsid w:val="0324E9B6"/>
    <w:rsid w:val="033F8EC8"/>
    <w:rsid w:val="03B06A30"/>
    <w:rsid w:val="03B728C6"/>
    <w:rsid w:val="04171D2F"/>
    <w:rsid w:val="041B9573"/>
    <w:rsid w:val="0443E7E0"/>
    <w:rsid w:val="04BB8F18"/>
    <w:rsid w:val="04FF89E8"/>
    <w:rsid w:val="05070639"/>
    <w:rsid w:val="051EFFA6"/>
    <w:rsid w:val="0534421F"/>
    <w:rsid w:val="055BA7A6"/>
    <w:rsid w:val="056BB14A"/>
    <w:rsid w:val="05883D43"/>
    <w:rsid w:val="05B90F96"/>
    <w:rsid w:val="05DB1E5B"/>
    <w:rsid w:val="05F37EB1"/>
    <w:rsid w:val="061F8014"/>
    <w:rsid w:val="06246DAA"/>
    <w:rsid w:val="0633880A"/>
    <w:rsid w:val="067782DA"/>
    <w:rsid w:val="06B8D7C9"/>
    <w:rsid w:val="06F5ECC5"/>
    <w:rsid w:val="06FF6CE7"/>
    <w:rsid w:val="0753D940"/>
    <w:rsid w:val="075C5D43"/>
    <w:rsid w:val="07959042"/>
    <w:rsid w:val="07ACA554"/>
    <w:rsid w:val="07BD17BC"/>
    <w:rsid w:val="07CF047C"/>
    <w:rsid w:val="085DC3A5"/>
    <w:rsid w:val="088BD109"/>
    <w:rsid w:val="089E665A"/>
    <w:rsid w:val="08BF795E"/>
    <w:rsid w:val="08CAA21E"/>
    <w:rsid w:val="08E82393"/>
    <w:rsid w:val="08EC4332"/>
    <w:rsid w:val="08EC8273"/>
    <w:rsid w:val="08FCC12B"/>
    <w:rsid w:val="08FE4C8E"/>
    <w:rsid w:val="09330BFE"/>
    <w:rsid w:val="09543BDB"/>
    <w:rsid w:val="09867C38"/>
    <w:rsid w:val="09F939F7"/>
    <w:rsid w:val="0A4E6F9E"/>
    <w:rsid w:val="0A542682"/>
    <w:rsid w:val="0A7E3A3F"/>
    <w:rsid w:val="0AD774D9"/>
    <w:rsid w:val="0AD8D564"/>
    <w:rsid w:val="0B0362C0"/>
    <w:rsid w:val="0B20C59E"/>
    <w:rsid w:val="0B22EEA9"/>
    <w:rsid w:val="0B436C19"/>
    <w:rsid w:val="0B999DDF"/>
    <w:rsid w:val="0B9C044D"/>
    <w:rsid w:val="0BA3E351"/>
    <w:rsid w:val="0BB48111"/>
    <w:rsid w:val="0BC4BFC9"/>
    <w:rsid w:val="0BE676C1"/>
    <w:rsid w:val="0BEED386"/>
    <w:rsid w:val="0C7A5E9F"/>
    <w:rsid w:val="0CA4EA05"/>
    <w:rsid w:val="0CAC1C48"/>
    <w:rsid w:val="0CAD46CA"/>
    <w:rsid w:val="0CC052A1"/>
    <w:rsid w:val="0CD861F3"/>
    <w:rsid w:val="0D4638DD"/>
    <w:rsid w:val="0DA066B2"/>
    <w:rsid w:val="0DE06573"/>
    <w:rsid w:val="0DE82028"/>
    <w:rsid w:val="0DF5751B"/>
    <w:rsid w:val="0E58E054"/>
    <w:rsid w:val="0E8ECCD0"/>
    <w:rsid w:val="0EB6D224"/>
    <w:rsid w:val="0EEF4001"/>
    <w:rsid w:val="0F51DE33"/>
    <w:rsid w:val="0F7BDBC5"/>
    <w:rsid w:val="0F8ED568"/>
    <w:rsid w:val="0FA08981"/>
    <w:rsid w:val="0FB26919"/>
    <w:rsid w:val="100896C2"/>
    <w:rsid w:val="10A2C358"/>
    <w:rsid w:val="10BABCC5"/>
    <w:rsid w:val="10DA3283"/>
    <w:rsid w:val="10DCC09D"/>
    <w:rsid w:val="10DEB18A"/>
    <w:rsid w:val="11083BAA"/>
    <w:rsid w:val="112790CF"/>
    <w:rsid w:val="117C19CE"/>
    <w:rsid w:val="11857D4A"/>
    <w:rsid w:val="1192EEE3"/>
    <w:rsid w:val="11E6988D"/>
    <w:rsid w:val="11F20E62"/>
    <w:rsid w:val="11F4B89B"/>
    <w:rsid w:val="11FD50D8"/>
    <w:rsid w:val="12088506"/>
    <w:rsid w:val="122F4688"/>
    <w:rsid w:val="123A8D12"/>
    <w:rsid w:val="12646DFE"/>
    <w:rsid w:val="127C9A3C"/>
    <w:rsid w:val="127E8026"/>
    <w:rsid w:val="12890EBB"/>
    <w:rsid w:val="12E5D7D9"/>
    <w:rsid w:val="13092268"/>
    <w:rsid w:val="131B268D"/>
    <w:rsid w:val="132DB88D"/>
    <w:rsid w:val="133B0D80"/>
    <w:rsid w:val="13727CAB"/>
    <w:rsid w:val="137FD19E"/>
    <w:rsid w:val="140E5208"/>
    <w:rsid w:val="14230B20"/>
    <w:rsid w:val="145E2042"/>
    <w:rsid w:val="14F4FD71"/>
    <w:rsid w:val="150FF6CE"/>
    <w:rsid w:val="151C60B5"/>
    <w:rsid w:val="15596A1E"/>
    <w:rsid w:val="15B46CD4"/>
    <w:rsid w:val="15BCF0D7"/>
    <w:rsid w:val="15E357FC"/>
    <w:rsid w:val="1607D17B"/>
    <w:rsid w:val="16115D30"/>
    <w:rsid w:val="1613324D"/>
    <w:rsid w:val="169D1C0E"/>
    <w:rsid w:val="16ED3C01"/>
    <w:rsid w:val="1725061B"/>
    <w:rsid w:val="1730573D"/>
    <w:rsid w:val="17501FB3"/>
    <w:rsid w:val="1751F149"/>
    <w:rsid w:val="1754F7FA"/>
    <w:rsid w:val="175D54BF"/>
    <w:rsid w:val="177630E1"/>
    <w:rsid w:val="17885242"/>
    <w:rsid w:val="17920CF6"/>
    <w:rsid w:val="17D1B08B"/>
    <w:rsid w:val="18020929"/>
    <w:rsid w:val="1833C170"/>
    <w:rsid w:val="1873CEE6"/>
    <w:rsid w:val="187BA224"/>
    <w:rsid w:val="18C83722"/>
    <w:rsid w:val="18EDC1AA"/>
    <w:rsid w:val="190A2E21"/>
    <w:rsid w:val="1995F1DA"/>
    <w:rsid w:val="19BB4C72"/>
    <w:rsid w:val="19E5602F"/>
    <w:rsid w:val="19FD4E09"/>
    <w:rsid w:val="1A25535D"/>
    <w:rsid w:val="1A4BD0AD"/>
    <w:rsid w:val="1AABB566"/>
    <w:rsid w:val="1AB6DF4A"/>
    <w:rsid w:val="1AC450E3"/>
    <w:rsid w:val="1AE8BECF"/>
    <w:rsid w:val="1B197272"/>
    <w:rsid w:val="1B28BD90"/>
    <w:rsid w:val="1B457C5A"/>
    <w:rsid w:val="1B8BA6D3"/>
    <w:rsid w:val="1B91FB2D"/>
    <w:rsid w:val="1B93FEFE"/>
    <w:rsid w:val="1BC880B4"/>
    <w:rsid w:val="1C2C27C3"/>
    <w:rsid w:val="1C5D1696"/>
    <w:rsid w:val="1C676A80"/>
    <w:rsid w:val="1C9F23E6"/>
    <w:rsid w:val="1CB6032C"/>
    <w:rsid w:val="1CBA4D12"/>
    <w:rsid w:val="1CC295B3"/>
    <w:rsid w:val="1CD7728A"/>
    <w:rsid w:val="1CFFAAAF"/>
    <w:rsid w:val="1D1808F9"/>
    <w:rsid w:val="1D1F860F"/>
    <w:rsid w:val="1D661B2D"/>
    <w:rsid w:val="1D6BD211"/>
    <w:rsid w:val="1D75358D"/>
    <w:rsid w:val="1D8C65AC"/>
    <w:rsid w:val="1DA90E4B"/>
    <w:rsid w:val="1DED1864"/>
    <w:rsid w:val="1E171CD8"/>
    <w:rsid w:val="1E280C62"/>
    <w:rsid w:val="1E334198"/>
    <w:rsid w:val="1E37F457"/>
    <w:rsid w:val="1E508FD4"/>
    <w:rsid w:val="1E861159"/>
    <w:rsid w:val="1E9C6C97"/>
    <w:rsid w:val="1EC661BD"/>
    <w:rsid w:val="1EE0FDE4"/>
    <w:rsid w:val="1EE301B5"/>
    <w:rsid w:val="1F2711F4"/>
    <w:rsid w:val="1F887F6D"/>
    <w:rsid w:val="1FACC61B"/>
    <w:rsid w:val="1FC4F259"/>
    <w:rsid w:val="1FF4A6CF"/>
    <w:rsid w:val="201703B8"/>
    <w:rsid w:val="202E2FF6"/>
    <w:rsid w:val="204EAD66"/>
    <w:rsid w:val="205FE83D"/>
    <w:rsid w:val="2069F2B5"/>
    <w:rsid w:val="207E7807"/>
    <w:rsid w:val="208632BC"/>
    <w:rsid w:val="208FDA1C"/>
    <w:rsid w:val="20A30E2C"/>
    <w:rsid w:val="20C16B25"/>
    <w:rsid w:val="20D3ADAE"/>
    <w:rsid w:val="21466B6D"/>
    <w:rsid w:val="2169B5FC"/>
    <w:rsid w:val="217823B4"/>
    <w:rsid w:val="217FDE69"/>
    <w:rsid w:val="218E4C21"/>
    <w:rsid w:val="219BA114"/>
    <w:rsid w:val="21B88817"/>
    <w:rsid w:val="21CE7DB3"/>
    <w:rsid w:val="21D3103F"/>
    <w:rsid w:val="21D51410"/>
    <w:rsid w:val="21EC808D"/>
    <w:rsid w:val="21F034AB"/>
    <w:rsid w:val="21FF8F10"/>
    <w:rsid w:val="22018343"/>
    <w:rsid w:val="2276FB5B"/>
    <w:rsid w:val="2283489C"/>
    <w:rsid w:val="229C9176"/>
    <w:rsid w:val="23356E9F"/>
    <w:rsid w:val="2351FA98"/>
    <w:rsid w:val="2380C91A"/>
    <w:rsid w:val="238883CF"/>
    <w:rsid w:val="23F3C9E0"/>
    <w:rsid w:val="2410F0D3"/>
    <w:rsid w:val="24172C72"/>
    <w:rsid w:val="2469B7EA"/>
    <w:rsid w:val="246BFDC4"/>
    <w:rsid w:val="2471F0C4"/>
    <w:rsid w:val="24743B2A"/>
    <w:rsid w:val="24A879FB"/>
    <w:rsid w:val="24B9B4D2"/>
    <w:rsid w:val="2554C7E2"/>
    <w:rsid w:val="257E5351"/>
    <w:rsid w:val="26301257"/>
    <w:rsid w:val="26566F78"/>
    <w:rsid w:val="266F4508"/>
    <w:rsid w:val="2672DB75"/>
    <w:rsid w:val="268A283A"/>
    <w:rsid w:val="26C747CE"/>
    <w:rsid w:val="2712F71C"/>
    <w:rsid w:val="276DAB7A"/>
    <w:rsid w:val="276E760E"/>
    <w:rsid w:val="2772AF3B"/>
    <w:rsid w:val="2797BF37"/>
    <w:rsid w:val="28162922"/>
    <w:rsid w:val="28182CF3"/>
    <w:rsid w:val="282297F7"/>
    <w:rsid w:val="2845F3C3"/>
    <w:rsid w:val="284E4DDE"/>
    <w:rsid w:val="28591C40"/>
    <w:rsid w:val="2866B2A1"/>
    <w:rsid w:val="287115AD"/>
    <w:rsid w:val="2889EE93"/>
    <w:rsid w:val="2891A948"/>
    <w:rsid w:val="28C44DB9"/>
    <w:rsid w:val="28DA534A"/>
    <w:rsid w:val="2912E052"/>
    <w:rsid w:val="29178F84"/>
    <w:rsid w:val="29313C3B"/>
    <w:rsid w:val="29377677"/>
    <w:rsid w:val="29E34C9A"/>
    <w:rsid w:val="29E3F863"/>
    <w:rsid w:val="29FAAB9D"/>
    <w:rsid w:val="2A0AEDD0"/>
    <w:rsid w:val="2A0E3248"/>
    <w:rsid w:val="2A34F6F5"/>
    <w:rsid w:val="2A441155"/>
    <w:rsid w:val="2A4802CC"/>
    <w:rsid w:val="2A667C43"/>
    <w:rsid w:val="2A67DE2C"/>
    <w:rsid w:val="2A717EFA"/>
    <w:rsid w:val="2A880C25"/>
    <w:rsid w:val="2AB42A2E"/>
    <w:rsid w:val="2AFEBB5B"/>
    <w:rsid w:val="2AFFB77A"/>
    <w:rsid w:val="2B467F69"/>
    <w:rsid w:val="2BAFD9AC"/>
    <w:rsid w:val="2BCE6976"/>
    <w:rsid w:val="2BD5D48C"/>
    <w:rsid w:val="2C118F65"/>
    <w:rsid w:val="2C51C0F7"/>
    <w:rsid w:val="2C6A99DD"/>
    <w:rsid w:val="2C7D84F1"/>
    <w:rsid w:val="2C852205"/>
    <w:rsid w:val="2CAACCA7"/>
    <w:rsid w:val="2CD8923F"/>
    <w:rsid w:val="2D118291"/>
    <w:rsid w:val="2D1E5226"/>
    <w:rsid w:val="2D3A1527"/>
    <w:rsid w:val="2D7EEE7A"/>
    <w:rsid w:val="2D844147"/>
    <w:rsid w:val="2D9801A2"/>
    <w:rsid w:val="2DA28976"/>
    <w:rsid w:val="2DB6916C"/>
    <w:rsid w:val="2DBF0E53"/>
    <w:rsid w:val="2DC5A31C"/>
    <w:rsid w:val="2DD05046"/>
    <w:rsid w:val="2E136B9D"/>
    <w:rsid w:val="2E2A829C"/>
    <w:rsid w:val="2E32A958"/>
    <w:rsid w:val="2E3D7F5A"/>
    <w:rsid w:val="2E5578C7"/>
    <w:rsid w:val="2E58E228"/>
    <w:rsid w:val="2E88E76B"/>
    <w:rsid w:val="2E8EC38A"/>
    <w:rsid w:val="2EABAA8D"/>
    <w:rsid w:val="2EC07BD1"/>
    <w:rsid w:val="2EDBD668"/>
    <w:rsid w:val="2F069718"/>
    <w:rsid w:val="2F309F42"/>
    <w:rsid w:val="2F30D213"/>
    <w:rsid w:val="2F43B6AC"/>
    <w:rsid w:val="2F9D9A64"/>
    <w:rsid w:val="2F9D9B85"/>
    <w:rsid w:val="2FBF5378"/>
    <w:rsid w:val="2FEF1E19"/>
    <w:rsid w:val="2FF7000C"/>
    <w:rsid w:val="2FFFF7EB"/>
    <w:rsid w:val="3017563E"/>
    <w:rsid w:val="302F1147"/>
    <w:rsid w:val="30689A6E"/>
    <w:rsid w:val="30705523"/>
    <w:rsid w:val="30C0E83A"/>
    <w:rsid w:val="30F27CB9"/>
    <w:rsid w:val="3116E4DF"/>
    <w:rsid w:val="31478B22"/>
    <w:rsid w:val="314F9FE6"/>
    <w:rsid w:val="3171C62F"/>
    <w:rsid w:val="31BC50CF"/>
    <w:rsid w:val="31DDC641"/>
    <w:rsid w:val="31EA6E8C"/>
    <w:rsid w:val="31ED3BAB"/>
    <w:rsid w:val="320DFE5C"/>
    <w:rsid w:val="321DCF9A"/>
    <w:rsid w:val="3277C006"/>
    <w:rsid w:val="32A3F43A"/>
    <w:rsid w:val="32B2B540"/>
    <w:rsid w:val="32BCB6F5"/>
    <w:rsid w:val="32EEBE06"/>
    <w:rsid w:val="33047B03"/>
    <w:rsid w:val="334987D7"/>
    <w:rsid w:val="335AACC9"/>
    <w:rsid w:val="337C2658"/>
    <w:rsid w:val="33B79D25"/>
    <w:rsid w:val="33FC8881"/>
    <w:rsid w:val="343DB488"/>
    <w:rsid w:val="3479A6D6"/>
    <w:rsid w:val="34968DD9"/>
    <w:rsid w:val="349789F8"/>
    <w:rsid w:val="34CE132F"/>
    <w:rsid w:val="34CE2FD5"/>
    <w:rsid w:val="34DF4E06"/>
    <w:rsid w:val="3507E03A"/>
    <w:rsid w:val="351ED540"/>
    <w:rsid w:val="354007A0"/>
    <w:rsid w:val="354F66DF"/>
    <w:rsid w:val="355332E5"/>
    <w:rsid w:val="35638D45"/>
    <w:rsid w:val="35797A9C"/>
    <w:rsid w:val="3579E906"/>
    <w:rsid w:val="357C4739"/>
    <w:rsid w:val="357C6461"/>
    <w:rsid w:val="35A3782E"/>
    <w:rsid w:val="35B651B6"/>
    <w:rsid w:val="35CEB043"/>
    <w:rsid w:val="35DE02D2"/>
    <w:rsid w:val="360CB5CB"/>
    <w:rsid w:val="36173D9F"/>
    <w:rsid w:val="3678C087"/>
    <w:rsid w:val="369874A9"/>
    <w:rsid w:val="36D5B0E3"/>
    <w:rsid w:val="371E5AE5"/>
    <w:rsid w:val="374E63EA"/>
    <w:rsid w:val="37599861"/>
    <w:rsid w:val="3763352E"/>
    <w:rsid w:val="378305F6"/>
    <w:rsid w:val="37BD586B"/>
    <w:rsid w:val="37C04230"/>
    <w:rsid w:val="37CDFCE6"/>
    <w:rsid w:val="37D16061"/>
    <w:rsid w:val="37D83B9D"/>
    <w:rsid w:val="38620CD5"/>
    <w:rsid w:val="38A4FFF3"/>
    <w:rsid w:val="38BBD925"/>
    <w:rsid w:val="390682DB"/>
    <w:rsid w:val="39094FFA"/>
    <w:rsid w:val="390F06DE"/>
    <w:rsid w:val="392512A5"/>
    <w:rsid w:val="39C3FA00"/>
    <w:rsid w:val="39CC0EC4"/>
    <w:rsid w:val="39D248F7"/>
    <w:rsid w:val="3A69AA89"/>
    <w:rsid w:val="3A751851"/>
    <w:rsid w:val="3A771C22"/>
    <w:rsid w:val="3A826D44"/>
    <w:rsid w:val="3A843283"/>
    <w:rsid w:val="3AA70E01"/>
    <w:rsid w:val="3AAF4EEC"/>
    <w:rsid w:val="3B03D71F"/>
    <w:rsid w:val="3B24548F"/>
    <w:rsid w:val="3B42BFAE"/>
    <w:rsid w:val="3B541F30"/>
    <w:rsid w:val="3B5BC3BA"/>
    <w:rsid w:val="3B640DBC"/>
    <w:rsid w:val="3B70C7CF"/>
    <w:rsid w:val="3B85D777"/>
    <w:rsid w:val="3BA1ECCE"/>
    <w:rsid w:val="3BC5E4ED"/>
    <w:rsid w:val="3BEF4134"/>
    <w:rsid w:val="3BF89536"/>
    <w:rsid w:val="3C22D12C"/>
    <w:rsid w:val="3C600D66"/>
    <w:rsid w:val="3CE14470"/>
    <w:rsid w:val="3D005059"/>
    <w:rsid w:val="3D4A820D"/>
    <w:rsid w:val="3D5BBCE4"/>
    <w:rsid w:val="3D672AAC"/>
    <w:rsid w:val="3D822E98"/>
    <w:rsid w:val="3D99205C"/>
    <w:rsid w:val="3E176309"/>
    <w:rsid w:val="3E3AD4D6"/>
    <w:rsid w:val="3EBE64A5"/>
    <w:rsid w:val="3EC7FB94"/>
    <w:rsid w:val="3ED0E8B7"/>
    <w:rsid w:val="3EE41134"/>
    <w:rsid w:val="3EF32964"/>
    <w:rsid w:val="3EFDF992"/>
    <w:rsid w:val="3F32C6A9"/>
    <w:rsid w:val="3F505D30"/>
    <w:rsid w:val="3F514048"/>
    <w:rsid w:val="3F7B5405"/>
    <w:rsid w:val="3FE2CC35"/>
    <w:rsid w:val="3FF4070C"/>
    <w:rsid w:val="400178A5"/>
    <w:rsid w:val="4039C749"/>
    <w:rsid w:val="403CB10E"/>
    <w:rsid w:val="40438D44"/>
    <w:rsid w:val="409750D9"/>
    <w:rsid w:val="40AFAD31"/>
    <w:rsid w:val="40B83134"/>
    <w:rsid w:val="40DE7BB3"/>
    <w:rsid w:val="40E7FBD5"/>
    <w:rsid w:val="41292986"/>
    <w:rsid w:val="412B172C"/>
    <w:rsid w:val="413C8027"/>
    <w:rsid w:val="4144EC31"/>
    <w:rsid w:val="415049B6"/>
    <w:rsid w:val="41552AE9"/>
    <w:rsid w:val="415D0CDC"/>
    <w:rsid w:val="416932DF"/>
    <w:rsid w:val="41D82760"/>
    <w:rsid w:val="41EE829E"/>
    <w:rsid w:val="421830B9"/>
    <w:rsid w:val="421B4D4F"/>
    <w:rsid w:val="4223DCE5"/>
    <w:rsid w:val="42249FA5"/>
    <w:rsid w:val="4227A623"/>
    <w:rsid w:val="423313EB"/>
    <w:rsid w:val="42B2EE24"/>
    <w:rsid w:val="42E34C48"/>
    <w:rsid w:val="42F7216D"/>
    <w:rsid w:val="4315C3A6"/>
    <w:rsid w:val="4319BF54"/>
    <w:rsid w:val="431B9AEC"/>
    <w:rsid w:val="432EA6C3"/>
    <w:rsid w:val="436397B9"/>
    <w:rsid w:val="436873CE"/>
    <w:rsid w:val="43936E7A"/>
    <w:rsid w:val="43A0C36D"/>
    <w:rsid w:val="43A8BACB"/>
    <w:rsid w:val="43D08E0E"/>
    <w:rsid w:val="43DA0E30"/>
    <w:rsid w:val="43DCF7F5"/>
    <w:rsid w:val="43E1F023"/>
    <w:rsid w:val="43E8877B"/>
    <w:rsid w:val="43ED36AD"/>
    <w:rsid w:val="4413812C"/>
    <w:rsid w:val="441D2987"/>
    <w:rsid w:val="4451E1BE"/>
    <w:rsid w:val="44FD2C85"/>
    <w:rsid w:val="450A9E1E"/>
    <w:rsid w:val="45217333"/>
    <w:rsid w:val="45327B39"/>
    <w:rsid w:val="45354409"/>
    <w:rsid w:val="453A8FFD"/>
    <w:rsid w:val="45B3E514"/>
    <w:rsid w:val="45DDE161"/>
    <w:rsid w:val="45FBC5C8"/>
    <w:rsid w:val="4600BDF6"/>
    <w:rsid w:val="4614907A"/>
    <w:rsid w:val="46324EFF"/>
    <w:rsid w:val="468580D5"/>
    <w:rsid w:val="4685C742"/>
    <w:rsid w:val="4692D5C8"/>
    <w:rsid w:val="46B38609"/>
    <w:rsid w:val="46C2A069"/>
    <w:rsid w:val="46DA99D6"/>
    <w:rsid w:val="46F458B0"/>
    <w:rsid w:val="46FB4A17"/>
    <w:rsid w:val="4743F419"/>
    <w:rsid w:val="47696A9A"/>
    <w:rsid w:val="47A57701"/>
    <w:rsid w:val="47B4E8E2"/>
    <w:rsid w:val="47BF67E3"/>
    <w:rsid w:val="47CAC561"/>
    <w:rsid w:val="47F7C2E3"/>
    <w:rsid w:val="4824C065"/>
    <w:rsid w:val="4878309F"/>
    <w:rsid w:val="48827E82"/>
    <w:rsid w:val="48870FA1"/>
    <w:rsid w:val="48BEBA2A"/>
    <w:rsid w:val="48D7AFB6"/>
    <w:rsid w:val="48E20636"/>
    <w:rsid w:val="48F1ACF4"/>
    <w:rsid w:val="490E3D0A"/>
    <w:rsid w:val="4916449B"/>
    <w:rsid w:val="49167361"/>
    <w:rsid w:val="4963AEFE"/>
    <w:rsid w:val="4967E199"/>
    <w:rsid w:val="49799701"/>
    <w:rsid w:val="4984E823"/>
    <w:rsid w:val="49AE49E7"/>
    <w:rsid w:val="49C15B0F"/>
    <w:rsid w:val="49DC3E41"/>
    <w:rsid w:val="4A06793C"/>
    <w:rsid w:val="4A7DDDBE"/>
    <w:rsid w:val="4AA147E2"/>
    <w:rsid w:val="4AD503FA"/>
    <w:rsid w:val="4AD7EDBF"/>
    <w:rsid w:val="4AEEC2D4"/>
    <w:rsid w:val="4B41D804"/>
    <w:rsid w:val="4B6DF60D"/>
    <w:rsid w:val="4BA84882"/>
    <w:rsid w:val="4BBCAB82"/>
    <w:rsid w:val="4BC041EF"/>
    <w:rsid w:val="4C2C6951"/>
    <w:rsid w:val="4C64F659"/>
    <w:rsid w:val="4C69A58B"/>
    <w:rsid w:val="4C79A3C9"/>
    <w:rsid w:val="4C7B1EC6"/>
    <w:rsid w:val="4C898C7E"/>
    <w:rsid w:val="4CC3AC22"/>
    <w:rsid w:val="4CCB8E15"/>
    <w:rsid w:val="4CDBA58F"/>
    <w:rsid w:val="4CE72B9E"/>
    <w:rsid w:val="4CF3F214"/>
    <w:rsid w:val="4D4ACE2C"/>
    <w:rsid w:val="4D799B63"/>
    <w:rsid w:val="4D870CFC"/>
    <w:rsid w:val="4D9DE211"/>
    <w:rsid w:val="4DDA222C"/>
    <w:rsid w:val="4E2F4166"/>
    <w:rsid w:val="4E461699"/>
    <w:rsid w:val="4E50D162"/>
    <w:rsid w:val="4E51CD81"/>
    <w:rsid w:val="4E549AA0"/>
    <w:rsid w:val="4E786777"/>
    <w:rsid w:val="4E88408D"/>
    <w:rsid w:val="4E9F2D5A"/>
    <w:rsid w:val="4EB53E0F"/>
    <w:rsid w:val="4ECC0B29"/>
    <w:rsid w:val="4EDD907C"/>
    <w:rsid w:val="4EF271F0"/>
    <w:rsid w:val="4F0F371A"/>
    <w:rsid w:val="4F0F44A6"/>
    <w:rsid w:val="4F207F7D"/>
    <w:rsid w:val="4F3F0F47"/>
    <w:rsid w:val="4F46C9FC"/>
    <w:rsid w:val="4F63A56C"/>
    <w:rsid w:val="4F7B9255"/>
    <w:rsid w:val="4F8871DA"/>
    <w:rsid w:val="4F8BAAC0"/>
    <w:rsid w:val="4FA57FC5"/>
    <w:rsid w:val="4FFD828B"/>
    <w:rsid w:val="502AA846"/>
    <w:rsid w:val="506BADBE"/>
    <w:rsid w:val="50791F57"/>
    <w:rsid w:val="507B2328"/>
    <w:rsid w:val="508C2B2E"/>
    <w:rsid w:val="50BB9F3D"/>
    <w:rsid w:val="510D9509"/>
    <w:rsid w:val="5122664D"/>
    <w:rsid w:val="512F0E98"/>
    <w:rsid w:val="5143DFDC"/>
    <w:rsid w:val="514538FA"/>
    <w:rsid w:val="516581A4"/>
    <w:rsid w:val="516A4701"/>
    <w:rsid w:val="5175F2CD"/>
    <w:rsid w:val="51779BF4"/>
    <w:rsid w:val="518BA3EA"/>
    <w:rsid w:val="518F9561"/>
    <w:rsid w:val="51A78ECE"/>
    <w:rsid w:val="51A88AED"/>
    <w:rsid w:val="51E0D991"/>
    <w:rsid w:val="51E8BB84"/>
    <w:rsid w:val="51F4020E"/>
    <w:rsid w:val="51F8D81B"/>
    <w:rsid w:val="51FDC094"/>
    <w:rsid w:val="52220742"/>
    <w:rsid w:val="52491B0F"/>
    <w:rsid w:val="52554482"/>
    <w:rsid w:val="5269CB50"/>
    <w:rsid w:val="526E886F"/>
    <w:rsid w:val="5287A538"/>
    <w:rsid w:val="528A7B91"/>
    <w:rsid w:val="529B8397"/>
    <w:rsid w:val="5311697F"/>
    <w:rsid w:val="53413420"/>
    <w:rsid w:val="53696C45"/>
    <w:rsid w:val="537AA71C"/>
    <w:rsid w:val="539E280D"/>
    <w:rsid w:val="53BAB075"/>
    <w:rsid w:val="53EC68BC"/>
    <w:rsid w:val="5422F1F3"/>
    <w:rsid w:val="5429A4F6"/>
    <w:rsid w:val="5443A234"/>
    <w:rsid w:val="544492C0"/>
    <w:rsid w:val="546A7348"/>
    <w:rsid w:val="54B92D12"/>
    <w:rsid w:val="54D1267F"/>
    <w:rsid w:val="54DAE97D"/>
    <w:rsid w:val="54ED3927"/>
    <w:rsid w:val="54F69185"/>
    <w:rsid w:val="552D6045"/>
    <w:rsid w:val="553C8493"/>
    <w:rsid w:val="553F51B2"/>
    <w:rsid w:val="555155D7"/>
    <w:rsid w:val="55518A82"/>
    <w:rsid w:val="55D490B2"/>
    <w:rsid w:val="55E27C3B"/>
    <w:rsid w:val="56438533"/>
    <w:rsid w:val="56568312"/>
    <w:rsid w:val="56C1EF1E"/>
    <w:rsid w:val="56CF3E28"/>
    <w:rsid w:val="56D099B0"/>
    <w:rsid w:val="56D8C433"/>
    <w:rsid w:val="56E8399D"/>
    <w:rsid w:val="5734D516"/>
    <w:rsid w:val="57524088"/>
    <w:rsid w:val="57556F20"/>
    <w:rsid w:val="5772F0C9"/>
    <w:rsid w:val="57F80DB7"/>
    <w:rsid w:val="582045DC"/>
    <w:rsid w:val="5821EEA3"/>
    <w:rsid w:val="58250B39"/>
    <w:rsid w:val="583ED5A6"/>
    <w:rsid w:val="587B8A4D"/>
    <w:rsid w:val="58932A1D"/>
    <w:rsid w:val="58C6A30D"/>
    <w:rsid w:val="58D99D7B"/>
    <w:rsid w:val="58F58E35"/>
    <w:rsid w:val="5913D24F"/>
    <w:rsid w:val="5928756C"/>
    <w:rsid w:val="59507AC0"/>
    <w:rsid w:val="595ECBD2"/>
    <w:rsid w:val="596F035C"/>
    <w:rsid w:val="598A03E7"/>
    <w:rsid w:val="59AF6111"/>
    <w:rsid w:val="59D603A9"/>
    <w:rsid w:val="5A16CCE6"/>
    <w:rsid w:val="5A1D3F16"/>
    <w:rsid w:val="5A6EE6BE"/>
    <w:rsid w:val="5AB567DB"/>
    <w:rsid w:val="5AD51BFD"/>
    <w:rsid w:val="5B2A51A4"/>
    <w:rsid w:val="5B367D49"/>
    <w:rsid w:val="5B44BE96"/>
    <w:rsid w:val="5B79697C"/>
    <w:rsid w:val="5B938F41"/>
    <w:rsid w:val="5BC08CC3"/>
    <w:rsid w:val="5BDA2EF7"/>
    <w:rsid w:val="5BE1E9AC"/>
    <w:rsid w:val="5C12D8A5"/>
    <w:rsid w:val="5C303C9A"/>
    <w:rsid w:val="5C54CAA2"/>
    <w:rsid w:val="5C82D4D8"/>
    <w:rsid w:val="5CB75E5B"/>
    <w:rsid w:val="5CD402DD"/>
    <w:rsid w:val="5CD8FB0B"/>
    <w:rsid w:val="5D4F3ED9"/>
    <w:rsid w:val="5D70BF27"/>
    <w:rsid w:val="5D781F0C"/>
    <w:rsid w:val="5DD4834B"/>
    <w:rsid w:val="5DE0973E"/>
    <w:rsid w:val="5DFDEA60"/>
    <w:rsid w:val="5E50FAB4"/>
    <w:rsid w:val="5E50FF90"/>
    <w:rsid w:val="5E7FEAB8"/>
    <w:rsid w:val="5E85A19C"/>
    <w:rsid w:val="5EA63537"/>
    <w:rsid w:val="5EADD9C1"/>
    <w:rsid w:val="5ED12EE8"/>
    <w:rsid w:val="5ED7ED7E"/>
    <w:rsid w:val="5EDA6CCF"/>
    <w:rsid w:val="5EE92855"/>
    <w:rsid w:val="5EF45599"/>
    <w:rsid w:val="5F1FCE32"/>
    <w:rsid w:val="5F2788E7"/>
    <w:rsid w:val="5F38E423"/>
    <w:rsid w:val="5F74E733"/>
    <w:rsid w:val="5FA0B16E"/>
    <w:rsid w:val="5FB9F55B"/>
    <w:rsid w:val="601FC1C9"/>
    <w:rsid w:val="606CA53A"/>
    <w:rsid w:val="60AB05CC"/>
    <w:rsid w:val="60ADD2EB"/>
    <w:rsid w:val="60B940B3"/>
    <w:rsid w:val="60D6651F"/>
    <w:rsid w:val="60E5AD3B"/>
    <w:rsid w:val="61274F40"/>
    <w:rsid w:val="619FEC1C"/>
    <w:rsid w:val="61A1C7B4"/>
    <w:rsid w:val="61C9FFD9"/>
    <w:rsid w:val="61CCE99E"/>
    <w:rsid w:val="61E22C17"/>
    <w:rsid w:val="61F9E720"/>
    <w:rsid w:val="62199B42"/>
    <w:rsid w:val="627D1800"/>
    <w:rsid w:val="62B74444"/>
    <w:rsid w:val="62C04729"/>
    <w:rsid w:val="62D257A2"/>
    <w:rsid w:val="62D54BFF"/>
    <w:rsid w:val="634D5805"/>
    <w:rsid w:val="63538EAC"/>
    <w:rsid w:val="63572519"/>
    <w:rsid w:val="6366C1C1"/>
    <w:rsid w:val="63722293"/>
    <w:rsid w:val="63A3D6BD"/>
    <w:rsid w:val="63C3B21D"/>
    <w:rsid w:val="640A473B"/>
    <w:rsid w:val="6435B968"/>
    <w:rsid w:val="643CFBA1"/>
    <w:rsid w:val="645A8F4C"/>
    <w:rsid w:val="64962107"/>
    <w:rsid w:val="64A740F0"/>
    <w:rsid w:val="64BEFBF9"/>
    <w:rsid w:val="64BF49AC"/>
    <w:rsid w:val="64D7D4DF"/>
    <w:rsid w:val="64DBED94"/>
    <w:rsid w:val="64DC2065"/>
    <w:rsid w:val="652A3D67"/>
    <w:rsid w:val="6579BC2A"/>
    <w:rsid w:val="66074075"/>
    <w:rsid w:val="66439D36"/>
    <w:rsid w:val="66670F81"/>
    <w:rsid w:val="666BD55B"/>
    <w:rsid w:val="6675010F"/>
    <w:rsid w:val="6680D970"/>
    <w:rsid w:val="66817CA2"/>
    <w:rsid w:val="6698D2DD"/>
    <w:rsid w:val="66BA89D5"/>
    <w:rsid w:val="66BB22CB"/>
    <w:rsid w:val="66C1EF6C"/>
    <w:rsid w:val="66CAA14F"/>
    <w:rsid w:val="66E47498"/>
    <w:rsid w:val="673E641B"/>
    <w:rsid w:val="673F4CB4"/>
    <w:rsid w:val="67659733"/>
    <w:rsid w:val="676F3F8E"/>
    <w:rsid w:val="678159DE"/>
    <w:rsid w:val="67983B08"/>
    <w:rsid w:val="679AE718"/>
    <w:rsid w:val="67A3F7C5"/>
    <w:rsid w:val="67B345EA"/>
    <w:rsid w:val="67CE32C0"/>
    <w:rsid w:val="67D5B9A9"/>
    <w:rsid w:val="67E1F68C"/>
    <w:rsid w:val="67F15611"/>
    <w:rsid w:val="6832782F"/>
    <w:rsid w:val="68412E2E"/>
    <w:rsid w:val="684787D7"/>
    <w:rsid w:val="684F428C"/>
    <w:rsid w:val="685CB425"/>
    <w:rsid w:val="6873893A"/>
    <w:rsid w:val="6877A1EF"/>
    <w:rsid w:val="68849140"/>
    <w:rsid w:val="689CBD7E"/>
    <w:rsid w:val="6903E79C"/>
    <w:rsid w:val="69044B59"/>
    <w:rsid w:val="6935AF91"/>
    <w:rsid w:val="696E3C99"/>
    <w:rsid w:val="69B9F14B"/>
    <w:rsid w:val="69D796DC"/>
    <w:rsid w:val="69DA2E96"/>
    <w:rsid w:val="69E4EBCF"/>
    <w:rsid w:val="69F422D5"/>
    <w:rsid w:val="6A17A5F7"/>
    <w:rsid w:val="6A1FEC95"/>
    <w:rsid w:val="6A21A1BF"/>
    <w:rsid w:val="6A456A7D"/>
    <w:rsid w:val="6A4E50AA"/>
    <w:rsid w:val="6A6A0CE5"/>
    <w:rsid w:val="6A7B26EE"/>
    <w:rsid w:val="6A960A20"/>
    <w:rsid w:val="6AD329B4"/>
    <w:rsid w:val="6AE3686C"/>
    <w:rsid w:val="6B187964"/>
    <w:rsid w:val="6B3CB6C8"/>
    <w:rsid w:val="6B4EC680"/>
    <w:rsid w:val="6B64BC1C"/>
    <w:rsid w:val="6B79D3FD"/>
    <w:rsid w:val="6B7EB85F"/>
    <w:rsid w:val="6B96B1CC"/>
    <w:rsid w:val="6BEE8D54"/>
    <w:rsid w:val="6C68264F"/>
    <w:rsid w:val="6CCBAD08"/>
    <w:rsid w:val="6CD367BD"/>
    <w:rsid w:val="6CE01D0E"/>
    <w:rsid w:val="6CF92FAE"/>
    <w:rsid w:val="6D0E6D55"/>
    <w:rsid w:val="6D3BA93B"/>
    <w:rsid w:val="6D6B9082"/>
    <w:rsid w:val="6DC9C331"/>
    <w:rsid w:val="6DCA29A5"/>
    <w:rsid w:val="6DE5DEF4"/>
    <w:rsid w:val="6DFBC2C0"/>
    <w:rsid w:val="6E0D5F44"/>
    <w:rsid w:val="6E0EEDC3"/>
    <w:rsid w:val="6E11123A"/>
    <w:rsid w:val="6E3BEB45"/>
    <w:rsid w:val="6E40D8DB"/>
    <w:rsid w:val="6E7D9F7E"/>
    <w:rsid w:val="6EAB3AD0"/>
    <w:rsid w:val="6EB49E4C"/>
    <w:rsid w:val="6EDD3080"/>
    <w:rsid w:val="6EF1DA86"/>
    <w:rsid w:val="6F36F8B3"/>
    <w:rsid w:val="6F8A9D9A"/>
    <w:rsid w:val="6FA89315"/>
    <w:rsid w:val="6FB70C60"/>
    <w:rsid w:val="6FC91085"/>
    <w:rsid w:val="6FCD34CD"/>
    <w:rsid w:val="6FDBA285"/>
    <w:rsid w:val="6FEBAE6C"/>
    <w:rsid w:val="6FF4F5F7"/>
    <w:rsid w:val="7015C229"/>
    <w:rsid w:val="7015EAB9"/>
    <w:rsid w:val="701DA41C"/>
    <w:rsid w:val="702DBB96"/>
    <w:rsid w:val="70A82ED1"/>
    <w:rsid w:val="70D92303"/>
    <w:rsid w:val="70E57044"/>
    <w:rsid w:val="710C0A3A"/>
    <w:rsid w:val="715BC92D"/>
    <w:rsid w:val="71A2E769"/>
    <w:rsid w:val="71A3E388"/>
    <w:rsid w:val="71DA5694"/>
    <w:rsid w:val="72088E99"/>
    <w:rsid w:val="722520ED"/>
    <w:rsid w:val="72BF4728"/>
    <w:rsid w:val="72C11C45"/>
    <w:rsid w:val="72F795CC"/>
    <w:rsid w:val="73070B36"/>
    <w:rsid w:val="731278FE"/>
    <w:rsid w:val="73147CCF"/>
    <w:rsid w:val="7320D929"/>
    <w:rsid w:val="7361D453"/>
    <w:rsid w:val="73DE4135"/>
    <w:rsid w:val="746D95D1"/>
    <w:rsid w:val="74747C54"/>
    <w:rsid w:val="74B797AB"/>
    <w:rsid w:val="74C031D9"/>
    <w:rsid w:val="74DCBDD2"/>
    <w:rsid w:val="75007EC6"/>
    <w:rsid w:val="7516639F"/>
    <w:rsid w:val="754FD69B"/>
    <w:rsid w:val="757007B5"/>
    <w:rsid w:val="75747C26"/>
    <w:rsid w:val="758AF25E"/>
    <w:rsid w:val="75B15983"/>
    <w:rsid w:val="75ED999E"/>
    <w:rsid w:val="763D1861"/>
    <w:rsid w:val="7669366A"/>
    <w:rsid w:val="7689CE22"/>
    <w:rsid w:val="768B5CA1"/>
    <w:rsid w:val="76A81FE6"/>
    <w:rsid w:val="76BD47B9"/>
    <w:rsid w:val="77079026"/>
    <w:rsid w:val="7764C942"/>
    <w:rsid w:val="7796A8C7"/>
    <w:rsid w:val="77A41F86"/>
    <w:rsid w:val="77AEA234"/>
    <w:rsid w:val="77B24434"/>
    <w:rsid w:val="77B9FEE9"/>
    <w:rsid w:val="77BEAE1B"/>
    <w:rsid w:val="77D6A788"/>
    <w:rsid w:val="789167B9"/>
    <w:rsid w:val="78AA2A74"/>
    <w:rsid w:val="78AD1439"/>
    <w:rsid w:val="78D727F6"/>
    <w:rsid w:val="79005C3A"/>
    <w:rsid w:val="79157E2C"/>
    <w:rsid w:val="7936E784"/>
    <w:rsid w:val="794D0DDE"/>
    <w:rsid w:val="795591E1"/>
    <w:rsid w:val="797BE07D"/>
    <w:rsid w:val="799F10BC"/>
    <w:rsid w:val="79D11207"/>
    <w:rsid w:val="79D9315A"/>
    <w:rsid w:val="7A0DD5EB"/>
    <w:rsid w:val="7A140525"/>
    <w:rsid w:val="7A1BA6D7"/>
    <w:rsid w:val="7A4A8E5C"/>
    <w:rsid w:val="7A86EB1D"/>
    <w:rsid w:val="7AB8BAD9"/>
    <w:rsid w:val="7AE5DE4F"/>
    <w:rsid w:val="7AF89BC4"/>
    <w:rsid w:val="7B2F67CA"/>
    <w:rsid w:val="7B33FB51"/>
    <w:rsid w:val="7B7404AA"/>
    <w:rsid w:val="7B837A14"/>
    <w:rsid w:val="7B844362"/>
    <w:rsid w:val="7B8EE7DC"/>
    <w:rsid w:val="7B9C3CCF"/>
    <w:rsid w:val="7BCC0770"/>
    <w:rsid w:val="7BE86849"/>
    <w:rsid w:val="7C1DA6AA"/>
    <w:rsid w:val="7C5E7951"/>
    <w:rsid w:val="7C87AD95"/>
    <w:rsid w:val="7CB0E1D9"/>
    <w:rsid w:val="7CBA50A2"/>
    <w:rsid w:val="7CDC19EE"/>
    <w:rsid w:val="7CEF426B"/>
    <w:rsid w:val="7D1CEC95"/>
    <w:rsid w:val="7D35E221"/>
    <w:rsid w:val="7D602FE5"/>
    <w:rsid w:val="7D6F551D"/>
    <w:rsid w:val="7D950215"/>
    <w:rsid w:val="7DEAF1E9"/>
    <w:rsid w:val="7DFB13FB"/>
    <w:rsid w:val="7E7C67AB"/>
    <w:rsid w:val="7E82FE08"/>
    <w:rsid w:val="7E9ECD81"/>
    <w:rsid w:val="7EDFEE64"/>
    <w:rsid w:val="7F10C34C"/>
    <w:rsid w:val="7F287BC0"/>
    <w:rsid w:val="7F2C44FE"/>
    <w:rsid w:val="7F2D9B1D"/>
    <w:rsid w:val="7F39B697"/>
    <w:rsid w:val="7F597A6F"/>
    <w:rsid w:val="7FA2F43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6A9FF"/>
  <w15:chartTrackingRefBased/>
  <w15:docId w15:val="{DE4C6CD6-E78A-48A3-AE65-E658846CB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0AA"/>
    <w:pPr>
      <w:spacing w:after="120"/>
    </w:pPr>
    <w:rPr>
      <w:rFonts w:cs="Arial"/>
      <w:sz w:val="18"/>
      <w:szCs w:val="18"/>
    </w:rPr>
  </w:style>
  <w:style w:type="paragraph" w:styleId="Heading1">
    <w:name w:val="heading 1"/>
    <w:basedOn w:val="Normal"/>
    <w:next w:val="Normal"/>
    <w:link w:val="Heading1Char"/>
    <w:uiPriority w:val="9"/>
    <w:qFormat/>
    <w:rsid w:val="00F94FD6"/>
    <w:pPr>
      <w:spacing w:after="0" w:line="216" w:lineRule="auto"/>
      <w:outlineLvl w:val="0"/>
    </w:pPr>
    <w:rPr>
      <w:rFonts w:asciiTheme="majorHAnsi" w:hAnsiTheme="majorHAnsi" w:cstheme="majorHAnsi"/>
      <w:b/>
      <w:bCs/>
      <w:color w:val="00AFB9" w:themeColor="accent2"/>
      <w:sz w:val="56"/>
      <w:szCs w:val="56"/>
    </w:rPr>
  </w:style>
  <w:style w:type="paragraph" w:styleId="Heading2">
    <w:name w:val="heading 2"/>
    <w:basedOn w:val="Normal"/>
    <w:next w:val="Normal"/>
    <w:link w:val="Heading2Char"/>
    <w:uiPriority w:val="9"/>
    <w:unhideWhenUsed/>
    <w:qFormat/>
    <w:rsid w:val="00F94FD6"/>
    <w:pPr>
      <w:spacing w:after="240" w:line="240" w:lineRule="auto"/>
      <w:ind w:left="576" w:hanging="576"/>
      <w:outlineLvl w:val="1"/>
    </w:pPr>
    <w:rPr>
      <w:rFonts w:asciiTheme="majorHAnsi" w:hAnsiTheme="majorHAnsi" w:cstheme="majorHAnsi"/>
      <w:b/>
      <w:bCs/>
      <w:color w:val="00AFB9" w:themeColor="accent2"/>
      <w:sz w:val="28"/>
      <w:szCs w:val="28"/>
    </w:rPr>
  </w:style>
  <w:style w:type="paragraph" w:styleId="Heading3">
    <w:name w:val="heading 3"/>
    <w:basedOn w:val="Normal"/>
    <w:next w:val="Normal"/>
    <w:link w:val="Heading3Char"/>
    <w:uiPriority w:val="9"/>
    <w:unhideWhenUsed/>
    <w:qFormat/>
    <w:rsid w:val="00F94FD6"/>
    <w:pPr>
      <w:spacing w:before="240"/>
      <w:ind w:left="720" w:hanging="720"/>
      <w:outlineLvl w:val="2"/>
    </w:pPr>
    <w:rPr>
      <w:b/>
      <w:bCs/>
      <w:noProof/>
      <w:color w:val="00AFB9" w:themeColor="accent2"/>
      <w:sz w:val="20"/>
      <w:szCs w:val="20"/>
    </w:rPr>
  </w:style>
  <w:style w:type="paragraph" w:styleId="Heading4">
    <w:name w:val="heading 4"/>
    <w:next w:val="Normal"/>
    <w:qFormat/>
    <w:rsid w:val="00E57427"/>
    <w:pPr>
      <w:keepNext/>
      <w:numPr>
        <w:ilvl w:val="3"/>
        <w:numId w:val="5"/>
      </w:numPr>
      <w:tabs>
        <w:tab w:val="left" w:pos="709"/>
      </w:tabs>
      <w:spacing w:after="60" w:line="240" w:lineRule="auto"/>
      <w:outlineLvl w:val="3"/>
    </w:pPr>
    <w:rPr>
      <w:rFonts w:ascii="Times New Roman" w:eastAsia="Times New Roman" w:hAnsi="Times New Roman" w:cs="Times New Roman"/>
      <w:b/>
      <w:bCs/>
      <w:i/>
      <w:iCs/>
      <w:sz w:val="24"/>
      <w:szCs w:val="20"/>
    </w:rPr>
  </w:style>
  <w:style w:type="paragraph" w:styleId="Heading5">
    <w:name w:val="heading 5"/>
    <w:basedOn w:val="Normal"/>
    <w:next w:val="Normal"/>
    <w:qFormat/>
    <w:rsid w:val="00E57427"/>
    <w:pPr>
      <w:numPr>
        <w:ilvl w:val="4"/>
        <w:numId w:val="5"/>
      </w:numPr>
      <w:spacing w:before="120" w:line="276" w:lineRule="auto"/>
      <w:jc w:val="both"/>
      <w:outlineLvl w:val="4"/>
    </w:pPr>
    <w:rPr>
      <w:rFonts w:eastAsia="Batang"/>
      <w:b/>
      <w:lang w:val="en-GB"/>
    </w:rPr>
  </w:style>
  <w:style w:type="paragraph" w:styleId="Heading6">
    <w:name w:val="heading 6"/>
    <w:basedOn w:val="Normal"/>
    <w:next w:val="Normal"/>
    <w:qFormat/>
    <w:rsid w:val="00E57427"/>
    <w:pPr>
      <w:numPr>
        <w:ilvl w:val="5"/>
        <w:numId w:val="5"/>
      </w:numPr>
      <w:spacing w:before="120" w:line="276" w:lineRule="auto"/>
      <w:jc w:val="both"/>
      <w:outlineLvl w:val="5"/>
    </w:pPr>
    <w:rPr>
      <w:rFonts w:eastAsia="Batang"/>
      <w:u w:val="single"/>
      <w:lang w:val="en-GB"/>
    </w:rPr>
  </w:style>
  <w:style w:type="paragraph" w:styleId="Heading7">
    <w:name w:val="heading 7"/>
    <w:basedOn w:val="Normal"/>
    <w:next w:val="Normal"/>
    <w:qFormat/>
    <w:rsid w:val="00E57427"/>
    <w:pPr>
      <w:numPr>
        <w:ilvl w:val="6"/>
        <w:numId w:val="5"/>
      </w:numPr>
      <w:spacing w:before="120" w:line="276" w:lineRule="auto"/>
      <w:jc w:val="both"/>
      <w:outlineLvl w:val="6"/>
    </w:pPr>
    <w:rPr>
      <w:rFonts w:eastAsia="Batang"/>
      <w:i/>
      <w:lang w:val="en-GB"/>
    </w:rPr>
  </w:style>
  <w:style w:type="paragraph" w:styleId="Heading8">
    <w:name w:val="heading 8"/>
    <w:basedOn w:val="Normal"/>
    <w:next w:val="Normal"/>
    <w:link w:val="Heading8Char"/>
    <w:qFormat/>
    <w:rsid w:val="00E57427"/>
    <w:pPr>
      <w:numPr>
        <w:ilvl w:val="7"/>
        <w:numId w:val="5"/>
      </w:numPr>
      <w:spacing w:before="120" w:line="276" w:lineRule="auto"/>
      <w:jc w:val="both"/>
      <w:outlineLvl w:val="7"/>
    </w:pPr>
    <w:rPr>
      <w:rFonts w:eastAsia="Batang"/>
      <w:i/>
      <w:lang w:val="en-GB"/>
    </w:rPr>
  </w:style>
  <w:style w:type="paragraph" w:styleId="Heading9">
    <w:name w:val="heading 9"/>
    <w:basedOn w:val="Normal"/>
    <w:next w:val="Normal"/>
    <w:qFormat/>
    <w:rsid w:val="00E57427"/>
    <w:pPr>
      <w:numPr>
        <w:ilvl w:val="8"/>
        <w:numId w:val="5"/>
      </w:numPr>
      <w:spacing w:before="120" w:line="276" w:lineRule="auto"/>
      <w:jc w:val="both"/>
      <w:outlineLvl w:val="8"/>
    </w:pPr>
    <w:rPr>
      <w:rFonts w:eastAsia="Batang"/>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7D4"/>
  </w:style>
  <w:style w:type="paragraph" w:styleId="Footer">
    <w:name w:val="footer"/>
    <w:basedOn w:val="Normal"/>
    <w:link w:val="FooterChar"/>
    <w:uiPriority w:val="99"/>
    <w:unhideWhenUsed/>
    <w:rsid w:val="00644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7D4"/>
  </w:style>
  <w:style w:type="character" w:customStyle="1" w:styleId="Heading1Char">
    <w:name w:val="Heading 1 Char"/>
    <w:basedOn w:val="DefaultParagraphFont"/>
    <w:link w:val="Heading1"/>
    <w:uiPriority w:val="9"/>
    <w:rsid w:val="00F94FD6"/>
    <w:rPr>
      <w:rFonts w:asciiTheme="majorHAnsi" w:hAnsiTheme="majorHAnsi" w:cstheme="majorHAnsi"/>
      <w:b/>
      <w:bCs/>
      <w:color w:val="00AFB9" w:themeColor="accent2"/>
      <w:sz w:val="56"/>
      <w:szCs w:val="56"/>
    </w:rPr>
  </w:style>
  <w:style w:type="character" w:customStyle="1" w:styleId="Heading2Char">
    <w:name w:val="Heading 2 Char"/>
    <w:basedOn w:val="DefaultParagraphFont"/>
    <w:link w:val="Heading2"/>
    <w:uiPriority w:val="9"/>
    <w:rsid w:val="00F94FD6"/>
    <w:rPr>
      <w:rFonts w:asciiTheme="majorHAnsi" w:hAnsiTheme="majorHAnsi" w:cstheme="majorHAnsi"/>
      <w:b/>
      <w:bCs/>
      <w:color w:val="00AFB9" w:themeColor="accent2"/>
      <w:sz w:val="28"/>
      <w:szCs w:val="28"/>
    </w:rPr>
  </w:style>
  <w:style w:type="character" w:customStyle="1" w:styleId="Heading3Char">
    <w:name w:val="Heading 3 Char"/>
    <w:basedOn w:val="DefaultParagraphFont"/>
    <w:link w:val="Heading3"/>
    <w:uiPriority w:val="9"/>
    <w:rsid w:val="00F94FD6"/>
    <w:rPr>
      <w:rFonts w:cs="Arial"/>
      <w:b/>
      <w:bCs/>
      <w:noProof/>
      <w:color w:val="00AFB9" w:themeColor="accent2"/>
      <w:sz w:val="20"/>
      <w:szCs w:val="20"/>
    </w:rPr>
  </w:style>
  <w:style w:type="paragraph" w:styleId="ListParagraph">
    <w:name w:val="List Paragraph"/>
    <w:aliases w:val="List Level 1,List 1,Other List,List Paragraph numbered,Bullet Normal,Body,Level 3,List Paragraph1,List Bullet indent,Quotations,List Paragraph11,TOC style,lp1,Bullet OSM,Proposal Bullet List,Bullets,Rec para,Dot pt,F5 List Paragraph,L,列出段"/>
    <w:basedOn w:val="Normal"/>
    <w:link w:val="ListParagraphChar"/>
    <w:uiPriority w:val="34"/>
    <w:qFormat/>
    <w:rsid w:val="00312D7D"/>
    <w:pPr>
      <w:numPr>
        <w:numId w:val="19"/>
      </w:numPr>
      <w:spacing w:after="0" w:line="240" w:lineRule="auto"/>
    </w:pPr>
  </w:style>
  <w:style w:type="paragraph" w:customStyle="1" w:styleId="ListLevel2">
    <w:name w:val="List Level 2"/>
    <w:basedOn w:val="ListParagraph"/>
    <w:link w:val="ListLevel2Char"/>
    <w:qFormat/>
    <w:rsid w:val="00312D7D"/>
    <w:pPr>
      <w:numPr>
        <w:ilvl w:val="1"/>
        <w:numId w:val="4"/>
      </w:numPr>
      <w:spacing w:before="60"/>
    </w:pPr>
  </w:style>
  <w:style w:type="character" w:customStyle="1" w:styleId="ListParagraphChar">
    <w:name w:val="List Paragraph Char"/>
    <w:aliases w:val="List Level 1 Char,List 1 Char,Other List Char,List Paragraph numbered Char,Bullet Normal Char,Body Char,Level 3 Char,List Paragraph1 Char,List Bullet indent Char,Quotations Char,List Paragraph11 Char,TOC style Char,lp1 Char,L Char"/>
    <w:basedOn w:val="DefaultParagraphFont"/>
    <w:link w:val="ListParagraph"/>
    <w:uiPriority w:val="34"/>
    <w:qFormat/>
    <w:rsid w:val="00312D7D"/>
    <w:rPr>
      <w:rFonts w:cs="Arial"/>
      <w:sz w:val="18"/>
      <w:szCs w:val="18"/>
    </w:rPr>
  </w:style>
  <w:style w:type="character" w:customStyle="1" w:styleId="ListLevel2Char">
    <w:name w:val="List Level 2 Char"/>
    <w:basedOn w:val="ListParagraphChar"/>
    <w:link w:val="ListLevel2"/>
    <w:rsid w:val="00312D7D"/>
    <w:rPr>
      <w:rFonts w:cs="Arial"/>
      <w:sz w:val="18"/>
      <w:szCs w:val="18"/>
    </w:rPr>
  </w:style>
  <w:style w:type="table" w:styleId="TableGrid">
    <w:name w:val="Table Grid"/>
    <w:basedOn w:val="TableNormal"/>
    <w:uiPriority w:val="59"/>
    <w:rsid w:val="0021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301E"/>
    <w:rPr>
      <w:sz w:val="16"/>
      <w:szCs w:val="16"/>
    </w:rPr>
  </w:style>
  <w:style w:type="paragraph" w:styleId="CommentText">
    <w:name w:val="annotation text"/>
    <w:basedOn w:val="Normal"/>
    <w:link w:val="CommentTextChar"/>
    <w:uiPriority w:val="99"/>
    <w:unhideWhenUsed/>
    <w:rsid w:val="00B2301E"/>
    <w:pPr>
      <w:spacing w:line="240" w:lineRule="auto"/>
    </w:pPr>
  </w:style>
  <w:style w:type="character" w:customStyle="1" w:styleId="CommentTextChar">
    <w:name w:val="Comment Text Char"/>
    <w:basedOn w:val="DefaultParagraphFont"/>
    <w:link w:val="CommentText"/>
    <w:uiPriority w:val="99"/>
    <w:rsid w:val="00B2301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2301E"/>
    <w:rPr>
      <w:b/>
      <w:bCs/>
    </w:rPr>
  </w:style>
  <w:style w:type="character" w:customStyle="1" w:styleId="CommentSubjectChar">
    <w:name w:val="Comment Subject Char"/>
    <w:basedOn w:val="CommentTextChar"/>
    <w:link w:val="CommentSubject"/>
    <w:uiPriority w:val="99"/>
    <w:semiHidden/>
    <w:rsid w:val="00B2301E"/>
    <w:rPr>
      <w:rFonts w:ascii="Arial" w:hAnsi="Arial" w:cs="Arial"/>
      <w:b/>
      <w:bCs/>
      <w:sz w:val="20"/>
      <w:szCs w:val="20"/>
    </w:rPr>
  </w:style>
  <w:style w:type="paragraph" w:styleId="BalloonText">
    <w:name w:val="Balloon Text"/>
    <w:basedOn w:val="Normal"/>
    <w:link w:val="BalloonTextChar"/>
    <w:uiPriority w:val="99"/>
    <w:semiHidden/>
    <w:unhideWhenUsed/>
    <w:rsid w:val="00B2301E"/>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rsid w:val="00B2301E"/>
    <w:rPr>
      <w:rFonts w:ascii="Segoe UI" w:hAnsi="Segoe UI" w:cs="Segoe UI"/>
      <w:sz w:val="18"/>
      <w:szCs w:val="18"/>
    </w:rPr>
  </w:style>
  <w:style w:type="table" w:styleId="ListTable4-Accent1">
    <w:name w:val="List Table 4 Accent 1"/>
    <w:basedOn w:val="TableNormal"/>
    <w:uiPriority w:val="49"/>
    <w:rsid w:val="00A64F11"/>
    <w:pPr>
      <w:spacing w:after="0" w:line="240" w:lineRule="auto"/>
    </w:pPr>
    <w:tblPr>
      <w:tblStyleRowBandSize w:val="1"/>
      <w:tblStyleColBandSize w:val="1"/>
      <w:tblBorders>
        <w:top w:val="single" w:sz="4" w:space="0" w:color="3772CC" w:themeColor="accent1" w:themeTint="99"/>
        <w:left w:val="single" w:sz="4" w:space="0" w:color="3772CC" w:themeColor="accent1" w:themeTint="99"/>
        <w:bottom w:val="single" w:sz="4" w:space="0" w:color="3772CC" w:themeColor="accent1" w:themeTint="99"/>
        <w:right w:val="single" w:sz="4" w:space="0" w:color="3772CC" w:themeColor="accent1" w:themeTint="99"/>
        <w:insideH w:val="single" w:sz="4" w:space="0" w:color="3772CC" w:themeColor="accent1" w:themeTint="99"/>
      </w:tblBorders>
    </w:tblPr>
    <w:tblStylePr w:type="firstRow">
      <w:rPr>
        <w:b/>
        <w:bCs/>
        <w:color w:val="FFFFFF" w:themeColor="background1"/>
      </w:rPr>
      <w:tblPr/>
      <w:tcPr>
        <w:tcBorders>
          <w:top w:val="single" w:sz="4" w:space="0" w:color="13294B" w:themeColor="accent1"/>
          <w:left w:val="single" w:sz="4" w:space="0" w:color="13294B" w:themeColor="accent1"/>
          <w:bottom w:val="single" w:sz="4" w:space="0" w:color="13294B" w:themeColor="accent1"/>
          <w:right w:val="single" w:sz="4" w:space="0" w:color="13294B" w:themeColor="accent1"/>
          <w:insideH w:val="nil"/>
        </w:tcBorders>
        <w:shd w:val="clear" w:color="auto" w:fill="13294B" w:themeFill="accent1"/>
      </w:tcPr>
    </w:tblStylePr>
    <w:tblStylePr w:type="lastRow">
      <w:rPr>
        <w:b/>
        <w:bCs/>
      </w:rPr>
      <w:tblPr/>
      <w:tcPr>
        <w:tcBorders>
          <w:top w:val="double" w:sz="4" w:space="0" w:color="3772CC" w:themeColor="accent1" w:themeTint="99"/>
        </w:tcBorders>
      </w:tcPr>
    </w:tblStylePr>
    <w:tblStylePr w:type="firstCol">
      <w:rPr>
        <w:b/>
        <w:bCs/>
      </w:rPr>
    </w:tblStylePr>
    <w:tblStylePr w:type="lastCol">
      <w:rPr>
        <w:b/>
        <w:bCs/>
      </w:rPr>
    </w:tblStylePr>
    <w:tblStylePr w:type="band1Vert">
      <w:tblPr/>
      <w:tcPr>
        <w:shd w:val="clear" w:color="auto" w:fill="BCCFEE" w:themeFill="accent1" w:themeFillTint="33"/>
      </w:tcPr>
    </w:tblStylePr>
    <w:tblStylePr w:type="band1Horz">
      <w:tblPr/>
      <w:tcPr>
        <w:shd w:val="clear" w:color="auto" w:fill="BCCFEE" w:themeFill="accent1" w:themeFillTint="33"/>
      </w:tcPr>
    </w:tblStylePr>
  </w:style>
  <w:style w:type="table" w:styleId="ListTable3-Accent1">
    <w:name w:val="List Table 3 Accent 1"/>
    <w:basedOn w:val="TableNormal"/>
    <w:uiPriority w:val="48"/>
    <w:rsid w:val="00A64F11"/>
    <w:pPr>
      <w:spacing w:after="0" w:line="240" w:lineRule="auto"/>
    </w:pPr>
    <w:tblPr>
      <w:tblStyleRowBandSize w:val="1"/>
      <w:tblStyleColBandSize w:val="1"/>
      <w:tblBorders>
        <w:top w:val="single" w:sz="4" w:space="0" w:color="13294B" w:themeColor="accent1"/>
        <w:left w:val="single" w:sz="4" w:space="0" w:color="13294B" w:themeColor="accent1"/>
        <w:bottom w:val="single" w:sz="4" w:space="0" w:color="13294B" w:themeColor="accent1"/>
        <w:right w:val="single" w:sz="4" w:space="0" w:color="13294B" w:themeColor="accent1"/>
      </w:tblBorders>
    </w:tblPr>
    <w:tblStylePr w:type="firstRow">
      <w:rPr>
        <w:b/>
        <w:bCs/>
        <w:color w:val="FFFFFF" w:themeColor="background1"/>
      </w:rPr>
      <w:tblPr/>
      <w:tcPr>
        <w:shd w:val="clear" w:color="auto" w:fill="13294B" w:themeFill="accent1"/>
      </w:tcPr>
    </w:tblStylePr>
    <w:tblStylePr w:type="lastRow">
      <w:rPr>
        <w:b/>
        <w:bCs/>
      </w:rPr>
      <w:tblPr/>
      <w:tcPr>
        <w:tcBorders>
          <w:top w:val="double" w:sz="4" w:space="0" w:color="1329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3294B" w:themeColor="accent1"/>
          <w:right w:val="single" w:sz="4" w:space="0" w:color="13294B" w:themeColor="accent1"/>
        </w:tcBorders>
      </w:tcPr>
    </w:tblStylePr>
    <w:tblStylePr w:type="band1Horz">
      <w:tblPr/>
      <w:tcPr>
        <w:tcBorders>
          <w:top w:val="single" w:sz="4" w:space="0" w:color="13294B" w:themeColor="accent1"/>
          <w:bottom w:val="single" w:sz="4" w:space="0" w:color="1329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294B" w:themeColor="accent1"/>
          <w:left w:val="nil"/>
        </w:tcBorders>
      </w:tcPr>
    </w:tblStylePr>
    <w:tblStylePr w:type="swCell">
      <w:tblPr/>
      <w:tcPr>
        <w:tcBorders>
          <w:top w:val="double" w:sz="4" w:space="0" w:color="13294B" w:themeColor="accent1"/>
          <w:right w:val="nil"/>
        </w:tcBorders>
      </w:tcPr>
    </w:tblStylePr>
  </w:style>
  <w:style w:type="character" w:styleId="PlaceholderText">
    <w:name w:val="Placeholder Text"/>
    <w:basedOn w:val="DefaultParagraphFont"/>
    <w:uiPriority w:val="99"/>
    <w:semiHidden/>
    <w:rsid w:val="00A16AE7"/>
    <w:rPr>
      <w:color w:val="808080"/>
    </w:rPr>
  </w:style>
  <w:style w:type="character" w:styleId="Hyperlink">
    <w:name w:val="Hyperlink"/>
    <w:basedOn w:val="DefaultParagraphFont"/>
    <w:uiPriority w:val="99"/>
    <w:unhideWhenUsed/>
    <w:rsid w:val="00C647A1"/>
    <w:rPr>
      <w:color w:val="0000FF"/>
      <w:u w:val="single"/>
    </w:rPr>
  </w:style>
  <w:style w:type="character" w:styleId="UnresolvedMention">
    <w:name w:val="Unresolved Mention"/>
    <w:basedOn w:val="DefaultParagraphFont"/>
    <w:uiPriority w:val="99"/>
    <w:unhideWhenUsed/>
    <w:rsid w:val="00970ABB"/>
    <w:rPr>
      <w:color w:val="605E5C"/>
      <w:shd w:val="clear" w:color="auto" w:fill="E1DFDD"/>
    </w:rPr>
  </w:style>
  <w:style w:type="paragraph" w:styleId="TOC1">
    <w:name w:val="toc 1"/>
    <w:basedOn w:val="Normal"/>
    <w:next w:val="Normal"/>
    <w:autoRedefine/>
    <w:uiPriority w:val="39"/>
    <w:unhideWhenUsed/>
    <w:rsid w:val="00511E65"/>
    <w:pPr>
      <w:tabs>
        <w:tab w:val="left" w:pos="1760"/>
        <w:tab w:val="right" w:pos="7938"/>
      </w:tabs>
      <w:ind w:left="1134"/>
    </w:pPr>
    <w:rPr>
      <w:b/>
      <w:noProof/>
      <w:color w:val="FFFFFF" w:themeColor="background1"/>
      <w:sz w:val="28"/>
    </w:rPr>
  </w:style>
  <w:style w:type="character" w:styleId="Mention">
    <w:name w:val="Mention"/>
    <w:basedOn w:val="DefaultParagraphFont"/>
    <w:uiPriority w:val="99"/>
    <w:unhideWhenUsed/>
    <w:rsid w:val="00456B0D"/>
    <w:rPr>
      <w:color w:val="2B579A"/>
      <w:shd w:val="clear" w:color="auto" w:fill="E1DFDD"/>
    </w:rPr>
  </w:style>
  <w:style w:type="paragraph" w:styleId="Title">
    <w:name w:val="Title"/>
    <w:basedOn w:val="Normal"/>
    <w:next w:val="Normal"/>
    <w:link w:val="TitleChar"/>
    <w:qFormat/>
    <w:rsid w:val="003F06B5"/>
    <w:pPr>
      <w:spacing w:after="0" w:line="216" w:lineRule="auto"/>
      <w:ind w:right="1418"/>
      <w:contextualSpacing/>
    </w:pPr>
    <w:rPr>
      <w:rFonts w:eastAsiaTheme="majorEastAsia" w:cstheme="minorHAnsi"/>
      <w:b/>
      <w:bCs/>
      <w:color w:val="96E5E9" w:themeColor="accent3"/>
      <w:spacing w:val="-10"/>
      <w:kern w:val="28"/>
      <w:sz w:val="96"/>
      <w:szCs w:val="96"/>
    </w:rPr>
  </w:style>
  <w:style w:type="character" w:customStyle="1" w:styleId="TitleChar">
    <w:name w:val="Title Char"/>
    <w:basedOn w:val="DefaultParagraphFont"/>
    <w:link w:val="Title"/>
    <w:rsid w:val="003F06B5"/>
    <w:rPr>
      <w:rFonts w:eastAsiaTheme="majorEastAsia" w:cstheme="minorHAnsi"/>
      <w:b/>
      <w:bCs/>
      <w:color w:val="96E5E9" w:themeColor="accent3"/>
      <w:spacing w:val="-10"/>
      <w:kern w:val="28"/>
      <w:sz w:val="96"/>
      <w:szCs w:val="96"/>
    </w:rPr>
  </w:style>
  <w:style w:type="character" w:styleId="SubtleEmphasis">
    <w:name w:val="Subtle Emphasis"/>
    <w:uiPriority w:val="19"/>
    <w:qFormat/>
    <w:rsid w:val="00946663"/>
    <w:rPr>
      <w:rFonts w:eastAsia="Arial"/>
      <w:i/>
      <w:iCs/>
      <w:color w:val="C854AF"/>
      <w:sz w:val="20"/>
      <w:szCs w:val="20"/>
    </w:rPr>
  </w:style>
  <w:style w:type="paragraph" w:styleId="Subtitle">
    <w:name w:val="Subtitle"/>
    <w:basedOn w:val="Heading3"/>
    <w:next w:val="Normal"/>
    <w:link w:val="SubtitleChar"/>
    <w:uiPriority w:val="11"/>
    <w:qFormat/>
    <w:rsid w:val="00511E65"/>
    <w:pPr>
      <w:ind w:left="0" w:right="140"/>
    </w:pPr>
    <w:rPr>
      <w:sz w:val="28"/>
      <w:szCs w:val="28"/>
    </w:rPr>
  </w:style>
  <w:style w:type="character" w:customStyle="1" w:styleId="SubtitleChar">
    <w:name w:val="Subtitle Char"/>
    <w:basedOn w:val="DefaultParagraphFont"/>
    <w:link w:val="Subtitle"/>
    <w:uiPriority w:val="11"/>
    <w:rsid w:val="00511E65"/>
    <w:rPr>
      <w:rFonts w:cs="Arial"/>
      <w:b/>
      <w:bCs/>
      <w:noProof/>
      <w:color w:val="00AFB9" w:themeColor="accent2"/>
      <w:sz w:val="28"/>
      <w:szCs w:val="28"/>
    </w:rPr>
  </w:style>
  <w:style w:type="numbering" w:customStyle="1" w:styleId="Style1">
    <w:name w:val="Style1"/>
    <w:uiPriority w:val="99"/>
    <w:rsid w:val="00511E65"/>
    <w:pPr>
      <w:numPr>
        <w:numId w:val="6"/>
      </w:numPr>
    </w:pPr>
  </w:style>
  <w:style w:type="numbering" w:customStyle="1" w:styleId="Style2">
    <w:name w:val="Style2"/>
    <w:uiPriority w:val="99"/>
    <w:rsid w:val="00511E65"/>
    <w:pPr>
      <w:numPr>
        <w:numId w:val="7"/>
      </w:numPr>
    </w:pPr>
  </w:style>
  <w:style w:type="numbering" w:customStyle="1" w:styleId="Style3">
    <w:name w:val="Style3"/>
    <w:uiPriority w:val="99"/>
    <w:rsid w:val="00511E65"/>
    <w:pPr>
      <w:numPr>
        <w:numId w:val="8"/>
      </w:numPr>
    </w:pPr>
  </w:style>
  <w:style w:type="numbering" w:customStyle="1" w:styleId="Style4">
    <w:name w:val="Style4"/>
    <w:uiPriority w:val="99"/>
    <w:rsid w:val="00511E65"/>
    <w:pPr>
      <w:numPr>
        <w:numId w:val="9"/>
      </w:numPr>
    </w:pPr>
  </w:style>
  <w:style w:type="numbering" w:customStyle="1" w:styleId="Style5">
    <w:name w:val="Style5"/>
    <w:uiPriority w:val="99"/>
    <w:rsid w:val="00511E65"/>
    <w:pPr>
      <w:numPr>
        <w:numId w:val="10"/>
      </w:numPr>
    </w:pPr>
  </w:style>
  <w:style w:type="numbering" w:customStyle="1" w:styleId="Style6">
    <w:name w:val="Style6"/>
    <w:uiPriority w:val="99"/>
    <w:rsid w:val="00511E65"/>
    <w:pPr>
      <w:numPr>
        <w:numId w:val="11"/>
      </w:numPr>
    </w:pPr>
  </w:style>
  <w:style w:type="numbering" w:customStyle="1" w:styleId="Style7">
    <w:name w:val="Style7"/>
    <w:uiPriority w:val="99"/>
    <w:rsid w:val="00511E65"/>
    <w:pPr>
      <w:numPr>
        <w:numId w:val="12"/>
      </w:numPr>
    </w:pPr>
  </w:style>
  <w:style w:type="numbering" w:customStyle="1" w:styleId="Style8">
    <w:name w:val="Style8"/>
    <w:uiPriority w:val="99"/>
    <w:rsid w:val="00511E65"/>
    <w:pPr>
      <w:numPr>
        <w:numId w:val="13"/>
      </w:numPr>
    </w:pPr>
  </w:style>
  <w:style w:type="numbering" w:customStyle="1" w:styleId="Style9">
    <w:name w:val="Style9"/>
    <w:uiPriority w:val="99"/>
    <w:rsid w:val="00511E65"/>
    <w:pPr>
      <w:numPr>
        <w:numId w:val="14"/>
      </w:numPr>
    </w:pPr>
  </w:style>
  <w:style w:type="numbering" w:customStyle="1" w:styleId="Style10">
    <w:name w:val="Style10"/>
    <w:uiPriority w:val="99"/>
    <w:rsid w:val="00A36868"/>
    <w:pPr>
      <w:numPr>
        <w:numId w:val="15"/>
      </w:numPr>
    </w:pPr>
  </w:style>
  <w:style w:type="numbering" w:customStyle="1" w:styleId="Style11">
    <w:name w:val="Style11"/>
    <w:uiPriority w:val="99"/>
    <w:rsid w:val="004052B3"/>
    <w:pPr>
      <w:numPr>
        <w:numId w:val="16"/>
      </w:numPr>
    </w:pPr>
  </w:style>
  <w:style w:type="numbering" w:customStyle="1" w:styleId="Style12">
    <w:name w:val="Style12"/>
    <w:uiPriority w:val="99"/>
    <w:rsid w:val="004052B3"/>
    <w:pPr>
      <w:numPr>
        <w:numId w:val="17"/>
      </w:numPr>
    </w:pPr>
  </w:style>
  <w:style w:type="numbering" w:customStyle="1" w:styleId="Style13">
    <w:name w:val="Style13"/>
    <w:uiPriority w:val="99"/>
    <w:rsid w:val="004052B3"/>
    <w:pPr>
      <w:numPr>
        <w:numId w:val="18"/>
      </w:numPr>
    </w:pPr>
  </w:style>
  <w:style w:type="table" w:styleId="PlainTable2">
    <w:name w:val="Plain Table 2"/>
    <w:basedOn w:val="TableNormal"/>
    <w:uiPriority w:val="42"/>
    <w:rsid w:val="00D30F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WOtablestyle">
    <w:name w:val="TWO table style"/>
    <w:basedOn w:val="TableNormal"/>
    <w:uiPriority w:val="99"/>
    <w:rsid w:val="004644F7"/>
    <w:pPr>
      <w:spacing w:after="0" w:line="240" w:lineRule="auto"/>
    </w:pPr>
    <w:rPr>
      <w:sz w:val="20"/>
    </w:rPr>
    <w:tblPr>
      <w:tblBorders>
        <w:bottom w:val="single" w:sz="4" w:space="0" w:color="000000" w:themeColor="text1"/>
        <w:insideH w:val="single" w:sz="4" w:space="0" w:color="000000" w:themeColor="text1"/>
        <w:insideV w:val="single" w:sz="4" w:space="0" w:color="000000" w:themeColor="text1"/>
      </w:tblBorders>
      <w:tblCellMar>
        <w:left w:w="85" w:type="dxa"/>
        <w:right w:w="85" w:type="dxa"/>
      </w:tblCellMar>
    </w:tblPr>
    <w:tcPr>
      <w:vAlign w:val="center"/>
    </w:tcPr>
    <w:tblStylePr w:type="firstRow">
      <w:pPr>
        <w:jc w:val="left"/>
      </w:pPr>
      <w:rPr>
        <w:rFonts w:asciiTheme="minorHAnsi" w:hAnsiTheme="minorHAnsi"/>
        <w:b/>
        <w:color w:val="FFFFFF" w:themeColor="background1"/>
        <w:sz w:val="20"/>
      </w:rPr>
      <w:tblPr/>
      <w:tcPr>
        <w:shd w:val="clear" w:color="auto" w:fill="0C818F" w:themeFill="accent4"/>
      </w:tcPr>
    </w:tblStylePr>
  </w:style>
  <w:style w:type="paragraph" w:customStyle="1" w:styleId="TableParagraph">
    <w:name w:val="Table Paragraph"/>
    <w:basedOn w:val="Normal"/>
    <w:uiPriority w:val="1"/>
    <w:qFormat/>
    <w:rsid w:val="0090129C"/>
    <w:pPr>
      <w:widowControl w:val="0"/>
      <w:autoSpaceDE w:val="0"/>
      <w:autoSpaceDN w:val="0"/>
      <w:spacing w:after="0" w:line="240" w:lineRule="auto"/>
      <w:ind w:left="462"/>
    </w:pPr>
    <w:rPr>
      <w:rFonts w:ascii="Arial" w:eastAsia="Arial" w:hAnsi="Arial"/>
      <w:sz w:val="22"/>
      <w:szCs w:val="22"/>
      <w:lang w:val="en-US"/>
    </w:rPr>
  </w:style>
  <w:style w:type="paragraph" w:styleId="ListBullet">
    <w:name w:val="List Bullet"/>
    <w:basedOn w:val="Normal"/>
    <w:uiPriority w:val="3"/>
    <w:semiHidden/>
    <w:unhideWhenUsed/>
    <w:qFormat/>
    <w:rsid w:val="00D61D67"/>
    <w:pPr>
      <w:numPr>
        <w:numId w:val="20"/>
      </w:numPr>
      <w:overflowPunct w:val="0"/>
      <w:autoSpaceDE w:val="0"/>
      <w:autoSpaceDN w:val="0"/>
      <w:adjustRightInd w:val="0"/>
      <w:spacing w:before="60" w:after="60" w:line="240" w:lineRule="auto"/>
    </w:pPr>
    <w:rPr>
      <w:rFonts w:ascii="Open Sans" w:eastAsia="Times New Roman" w:hAnsi="Open Sans" w:cs="Times New Roman"/>
      <w:sz w:val="22"/>
      <w:szCs w:val="20"/>
    </w:rPr>
  </w:style>
  <w:style w:type="paragraph" w:styleId="FootnoteText">
    <w:name w:val="footnote text"/>
    <w:basedOn w:val="Normal"/>
    <w:link w:val="FootnoteTextChar"/>
    <w:uiPriority w:val="99"/>
    <w:semiHidden/>
    <w:unhideWhenUsed/>
    <w:rsid w:val="00215791"/>
    <w:pPr>
      <w:spacing w:after="0" w:line="240" w:lineRule="auto"/>
    </w:pPr>
    <w:rPr>
      <w:rFonts w:cstheme="minorBidi"/>
      <w:sz w:val="20"/>
      <w:szCs w:val="20"/>
    </w:rPr>
  </w:style>
  <w:style w:type="character" w:customStyle="1" w:styleId="FootnoteTextChar">
    <w:name w:val="Footnote Text Char"/>
    <w:basedOn w:val="DefaultParagraphFont"/>
    <w:link w:val="FootnoteText"/>
    <w:uiPriority w:val="99"/>
    <w:semiHidden/>
    <w:rsid w:val="00215791"/>
    <w:rPr>
      <w:sz w:val="20"/>
      <w:szCs w:val="20"/>
    </w:rPr>
  </w:style>
  <w:style w:type="character" w:styleId="FootnoteReference">
    <w:name w:val="footnote reference"/>
    <w:basedOn w:val="DefaultParagraphFont"/>
    <w:uiPriority w:val="99"/>
    <w:semiHidden/>
    <w:unhideWhenUsed/>
    <w:rsid w:val="00215791"/>
    <w:rPr>
      <w:vertAlign w:val="superscript"/>
    </w:rPr>
  </w:style>
  <w:style w:type="paragraph" w:styleId="Revision">
    <w:name w:val="Revision"/>
    <w:hidden/>
    <w:uiPriority w:val="99"/>
    <w:semiHidden/>
    <w:rsid w:val="00EC0B4F"/>
    <w:pPr>
      <w:spacing w:after="0" w:line="240" w:lineRule="auto"/>
    </w:pPr>
    <w:rPr>
      <w:rFonts w:cs="Arial"/>
      <w:sz w:val="18"/>
      <w:szCs w:val="18"/>
    </w:rPr>
  </w:style>
  <w:style w:type="character" w:customStyle="1" w:styleId="normaltextrun">
    <w:name w:val="normaltextrun"/>
    <w:basedOn w:val="DefaultParagraphFont"/>
    <w:rsid w:val="000D6FA9"/>
  </w:style>
  <w:style w:type="character" w:customStyle="1" w:styleId="spellingerror">
    <w:name w:val="spellingerror"/>
    <w:basedOn w:val="DefaultParagraphFont"/>
    <w:rsid w:val="000D6FA9"/>
  </w:style>
  <w:style w:type="paragraph" w:customStyle="1" w:styleId="paragraph">
    <w:name w:val="paragraph"/>
    <w:basedOn w:val="Normal"/>
    <w:rsid w:val="000D6FA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0D6FA9"/>
  </w:style>
  <w:style w:type="paragraph" w:customStyle="1" w:styleId="paragraphtext">
    <w:name w:val="paragraphtext"/>
    <w:basedOn w:val="Normal"/>
    <w:rsid w:val="002C07B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i-provider">
    <w:name w:val="ui-provider"/>
    <w:basedOn w:val="DefaultParagraphFont"/>
    <w:rsid w:val="006071E6"/>
  </w:style>
  <w:style w:type="character" w:customStyle="1" w:styleId="TableBulletChar">
    <w:name w:val="TableBullet Char"/>
    <w:link w:val="TableBullet"/>
    <w:locked/>
    <w:rsid w:val="007A0007"/>
    <w:rPr>
      <w:rFonts w:ascii="Segoe UI" w:hAnsi="Segoe UI" w:cs="Segoe UI"/>
      <w:noProof/>
      <w:sz w:val="17"/>
      <w:szCs w:val="17"/>
    </w:rPr>
  </w:style>
  <w:style w:type="paragraph" w:customStyle="1" w:styleId="TableBullet">
    <w:name w:val="TableBullet"/>
    <w:basedOn w:val="Normal"/>
    <w:link w:val="TableBulletChar"/>
    <w:qFormat/>
    <w:rsid w:val="007A0007"/>
    <w:pPr>
      <w:numPr>
        <w:numId w:val="27"/>
      </w:numPr>
      <w:spacing w:before="80" w:after="80" w:line="240" w:lineRule="auto"/>
    </w:pPr>
    <w:rPr>
      <w:rFonts w:ascii="Segoe UI" w:hAnsi="Segoe UI" w:cs="Segoe UI"/>
      <w:noProof/>
      <w:sz w:val="17"/>
      <w:szCs w:val="17"/>
    </w:rPr>
  </w:style>
  <w:style w:type="character" w:customStyle="1" w:styleId="Heading8Char">
    <w:name w:val="Heading 8 Char"/>
    <w:link w:val="Heading8"/>
    <w:rsid w:val="001E7AE6"/>
    <w:rPr>
      <w:rFonts w:eastAsia="Batang" w:cs="Arial"/>
      <w:i/>
      <w:sz w:val="18"/>
      <w:szCs w:val="18"/>
      <w:lang w:val="en-GB"/>
    </w:rPr>
  </w:style>
  <w:style w:type="paragraph" w:customStyle="1" w:styleId="pf0">
    <w:name w:val="pf0"/>
    <w:basedOn w:val="Normal"/>
    <w:rsid w:val="002F5CC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01">
    <w:name w:val="cf01"/>
    <w:basedOn w:val="DefaultParagraphFont"/>
    <w:rsid w:val="002F5CC6"/>
    <w:rPr>
      <w:rFonts w:ascii="Segoe UI" w:hAnsi="Segoe UI" w:cs="Segoe UI" w:hint="default"/>
      <w:sz w:val="18"/>
      <w:szCs w:val="18"/>
    </w:rPr>
  </w:style>
  <w:style w:type="table" w:customStyle="1" w:styleId="HealthNewZealand">
    <w:name w:val="Health New Zealand"/>
    <w:basedOn w:val="TableNormal"/>
    <w:uiPriority w:val="99"/>
    <w:rsid w:val="00094213"/>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3539">
      <w:bodyDiv w:val="1"/>
      <w:marLeft w:val="0"/>
      <w:marRight w:val="0"/>
      <w:marTop w:val="0"/>
      <w:marBottom w:val="0"/>
      <w:divBdr>
        <w:top w:val="none" w:sz="0" w:space="0" w:color="auto"/>
        <w:left w:val="none" w:sz="0" w:space="0" w:color="auto"/>
        <w:bottom w:val="none" w:sz="0" w:space="0" w:color="auto"/>
        <w:right w:val="none" w:sz="0" w:space="0" w:color="auto"/>
      </w:divBdr>
    </w:div>
    <w:div w:id="96028308">
      <w:bodyDiv w:val="1"/>
      <w:marLeft w:val="0"/>
      <w:marRight w:val="0"/>
      <w:marTop w:val="0"/>
      <w:marBottom w:val="0"/>
      <w:divBdr>
        <w:top w:val="none" w:sz="0" w:space="0" w:color="auto"/>
        <w:left w:val="none" w:sz="0" w:space="0" w:color="auto"/>
        <w:bottom w:val="none" w:sz="0" w:space="0" w:color="auto"/>
        <w:right w:val="none" w:sz="0" w:space="0" w:color="auto"/>
      </w:divBdr>
    </w:div>
    <w:div w:id="108281587">
      <w:bodyDiv w:val="1"/>
      <w:marLeft w:val="0"/>
      <w:marRight w:val="0"/>
      <w:marTop w:val="0"/>
      <w:marBottom w:val="0"/>
      <w:divBdr>
        <w:top w:val="none" w:sz="0" w:space="0" w:color="auto"/>
        <w:left w:val="none" w:sz="0" w:space="0" w:color="auto"/>
        <w:bottom w:val="none" w:sz="0" w:space="0" w:color="auto"/>
        <w:right w:val="none" w:sz="0" w:space="0" w:color="auto"/>
      </w:divBdr>
    </w:div>
    <w:div w:id="112943469">
      <w:bodyDiv w:val="1"/>
      <w:marLeft w:val="0"/>
      <w:marRight w:val="0"/>
      <w:marTop w:val="0"/>
      <w:marBottom w:val="0"/>
      <w:divBdr>
        <w:top w:val="none" w:sz="0" w:space="0" w:color="auto"/>
        <w:left w:val="none" w:sz="0" w:space="0" w:color="auto"/>
        <w:bottom w:val="none" w:sz="0" w:space="0" w:color="auto"/>
        <w:right w:val="none" w:sz="0" w:space="0" w:color="auto"/>
      </w:divBdr>
    </w:div>
    <w:div w:id="130487866">
      <w:bodyDiv w:val="1"/>
      <w:marLeft w:val="0"/>
      <w:marRight w:val="0"/>
      <w:marTop w:val="0"/>
      <w:marBottom w:val="0"/>
      <w:divBdr>
        <w:top w:val="none" w:sz="0" w:space="0" w:color="auto"/>
        <w:left w:val="none" w:sz="0" w:space="0" w:color="auto"/>
        <w:bottom w:val="none" w:sz="0" w:space="0" w:color="auto"/>
        <w:right w:val="none" w:sz="0" w:space="0" w:color="auto"/>
      </w:divBdr>
    </w:div>
    <w:div w:id="144471592">
      <w:bodyDiv w:val="1"/>
      <w:marLeft w:val="0"/>
      <w:marRight w:val="0"/>
      <w:marTop w:val="0"/>
      <w:marBottom w:val="0"/>
      <w:divBdr>
        <w:top w:val="none" w:sz="0" w:space="0" w:color="auto"/>
        <w:left w:val="none" w:sz="0" w:space="0" w:color="auto"/>
        <w:bottom w:val="none" w:sz="0" w:space="0" w:color="auto"/>
        <w:right w:val="none" w:sz="0" w:space="0" w:color="auto"/>
      </w:divBdr>
    </w:div>
    <w:div w:id="147021057">
      <w:bodyDiv w:val="1"/>
      <w:marLeft w:val="0"/>
      <w:marRight w:val="0"/>
      <w:marTop w:val="0"/>
      <w:marBottom w:val="0"/>
      <w:divBdr>
        <w:top w:val="none" w:sz="0" w:space="0" w:color="auto"/>
        <w:left w:val="none" w:sz="0" w:space="0" w:color="auto"/>
        <w:bottom w:val="none" w:sz="0" w:space="0" w:color="auto"/>
        <w:right w:val="none" w:sz="0" w:space="0" w:color="auto"/>
      </w:divBdr>
      <w:divsChild>
        <w:div w:id="970941974">
          <w:marLeft w:val="1267"/>
          <w:marRight w:val="0"/>
          <w:marTop w:val="0"/>
          <w:marBottom w:val="0"/>
          <w:divBdr>
            <w:top w:val="none" w:sz="0" w:space="0" w:color="auto"/>
            <w:left w:val="none" w:sz="0" w:space="0" w:color="auto"/>
            <w:bottom w:val="none" w:sz="0" w:space="0" w:color="auto"/>
            <w:right w:val="none" w:sz="0" w:space="0" w:color="auto"/>
          </w:divBdr>
        </w:div>
      </w:divsChild>
    </w:div>
    <w:div w:id="151796270">
      <w:bodyDiv w:val="1"/>
      <w:marLeft w:val="0"/>
      <w:marRight w:val="0"/>
      <w:marTop w:val="0"/>
      <w:marBottom w:val="0"/>
      <w:divBdr>
        <w:top w:val="none" w:sz="0" w:space="0" w:color="auto"/>
        <w:left w:val="none" w:sz="0" w:space="0" w:color="auto"/>
        <w:bottom w:val="none" w:sz="0" w:space="0" w:color="auto"/>
        <w:right w:val="none" w:sz="0" w:space="0" w:color="auto"/>
      </w:divBdr>
      <w:divsChild>
        <w:div w:id="1841046367">
          <w:marLeft w:val="1267"/>
          <w:marRight w:val="0"/>
          <w:marTop w:val="0"/>
          <w:marBottom w:val="0"/>
          <w:divBdr>
            <w:top w:val="none" w:sz="0" w:space="0" w:color="auto"/>
            <w:left w:val="none" w:sz="0" w:space="0" w:color="auto"/>
            <w:bottom w:val="none" w:sz="0" w:space="0" w:color="auto"/>
            <w:right w:val="none" w:sz="0" w:space="0" w:color="auto"/>
          </w:divBdr>
        </w:div>
      </w:divsChild>
    </w:div>
    <w:div w:id="228417497">
      <w:bodyDiv w:val="1"/>
      <w:marLeft w:val="0"/>
      <w:marRight w:val="0"/>
      <w:marTop w:val="0"/>
      <w:marBottom w:val="0"/>
      <w:divBdr>
        <w:top w:val="none" w:sz="0" w:space="0" w:color="auto"/>
        <w:left w:val="none" w:sz="0" w:space="0" w:color="auto"/>
        <w:bottom w:val="none" w:sz="0" w:space="0" w:color="auto"/>
        <w:right w:val="none" w:sz="0" w:space="0" w:color="auto"/>
      </w:divBdr>
    </w:div>
    <w:div w:id="280382176">
      <w:bodyDiv w:val="1"/>
      <w:marLeft w:val="0"/>
      <w:marRight w:val="0"/>
      <w:marTop w:val="0"/>
      <w:marBottom w:val="0"/>
      <w:divBdr>
        <w:top w:val="none" w:sz="0" w:space="0" w:color="auto"/>
        <w:left w:val="none" w:sz="0" w:space="0" w:color="auto"/>
        <w:bottom w:val="none" w:sz="0" w:space="0" w:color="auto"/>
        <w:right w:val="none" w:sz="0" w:space="0" w:color="auto"/>
      </w:divBdr>
      <w:divsChild>
        <w:div w:id="1779134722">
          <w:marLeft w:val="1267"/>
          <w:marRight w:val="0"/>
          <w:marTop w:val="0"/>
          <w:marBottom w:val="0"/>
          <w:divBdr>
            <w:top w:val="none" w:sz="0" w:space="0" w:color="auto"/>
            <w:left w:val="none" w:sz="0" w:space="0" w:color="auto"/>
            <w:bottom w:val="none" w:sz="0" w:space="0" w:color="auto"/>
            <w:right w:val="none" w:sz="0" w:space="0" w:color="auto"/>
          </w:divBdr>
        </w:div>
      </w:divsChild>
    </w:div>
    <w:div w:id="325717782">
      <w:bodyDiv w:val="1"/>
      <w:marLeft w:val="0"/>
      <w:marRight w:val="0"/>
      <w:marTop w:val="0"/>
      <w:marBottom w:val="0"/>
      <w:divBdr>
        <w:top w:val="none" w:sz="0" w:space="0" w:color="auto"/>
        <w:left w:val="none" w:sz="0" w:space="0" w:color="auto"/>
        <w:bottom w:val="none" w:sz="0" w:space="0" w:color="auto"/>
        <w:right w:val="none" w:sz="0" w:space="0" w:color="auto"/>
      </w:divBdr>
    </w:div>
    <w:div w:id="331837848">
      <w:bodyDiv w:val="1"/>
      <w:marLeft w:val="0"/>
      <w:marRight w:val="0"/>
      <w:marTop w:val="0"/>
      <w:marBottom w:val="0"/>
      <w:divBdr>
        <w:top w:val="none" w:sz="0" w:space="0" w:color="auto"/>
        <w:left w:val="none" w:sz="0" w:space="0" w:color="auto"/>
        <w:bottom w:val="none" w:sz="0" w:space="0" w:color="auto"/>
        <w:right w:val="none" w:sz="0" w:space="0" w:color="auto"/>
      </w:divBdr>
    </w:div>
    <w:div w:id="333261911">
      <w:bodyDiv w:val="1"/>
      <w:marLeft w:val="0"/>
      <w:marRight w:val="0"/>
      <w:marTop w:val="0"/>
      <w:marBottom w:val="0"/>
      <w:divBdr>
        <w:top w:val="none" w:sz="0" w:space="0" w:color="auto"/>
        <w:left w:val="none" w:sz="0" w:space="0" w:color="auto"/>
        <w:bottom w:val="none" w:sz="0" w:space="0" w:color="auto"/>
        <w:right w:val="none" w:sz="0" w:space="0" w:color="auto"/>
      </w:divBdr>
    </w:div>
    <w:div w:id="365108702">
      <w:bodyDiv w:val="1"/>
      <w:marLeft w:val="0"/>
      <w:marRight w:val="0"/>
      <w:marTop w:val="0"/>
      <w:marBottom w:val="0"/>
      <w:divBdr>
        <w:top w:val="none" w:sz="0" w:space="0" w:color="auto"/>
        <w:left w:val="none" w:sz="0" w:space="0" w:color="auto"/>
        <w:bottom w:val="none" w:sz="0" w:space="0" w:color="auto"/>
        <w:right w:val="none" w:sz="0" w:space="0" w:color="auto"/>
      </w:divBdr>
    </w:div>
    <w:div w:id="370881454">
      <w:bodyDiv w:val="1"/>
      <w:marLeft w:val="0"/>
      <w:marRight w:val="0"/>
      <w:marTop w:val="0"/>
      <w:marBottom w:val="0"/>
      <w:divBdr>
        <w:top w:val="none" w:sz="0" w:space="0" w:color="auto"/>
        <w:left w:val="none" w:sz="0" w:space="0" w:color="auto"/>
        <w:bottom w:val="none" w:sz="0" w:space="0" w:color="auto"/>
        <w:right w:val="none" w:sz="0" w:space="0" w:color="auto"/>
      </w:divBdr>
    </w:div>
    <w:div w:id="392319639">
      <w:bodyDiv w:val="1"/>
      <w:marLeft w:val="0"/>
      <w:marRight w:val="0"/>
      <w:marTop w:val="0"/>
      <w:marBottom w:val="0"/>
      <w:divBdr>
        <w:top w:val="none" w:sz="0" w:space="0" w:color="auto"/>
        <w:left w:val="none" w:sz="0" w:space="0" w:color="auto"/>
        <w:bottom w:val="none" w:sz="0" w:space="0" w:color="auto"/>
        <w:right w:val="none" w:sz="0" w:space="0" w:color="auto"/>
      </w:divBdr>
    </w:div>
    <w:div w:id="418527877">
      <w:bodyDiv w:val="1"/>
      <w:marLeft w:val="0"/>
      <w:marRight w:val="0"/>
      <w:marTop w:val="0"/>
      <w:marBottom w:val="0"/>
      <w:divBdr>
        <w:top w:val="none" w:sz="0" w:space="0" w:color="auto"/>
        <w:left w:val="none" w:sz="0" w:space="0" w:color="auto"/>
        <w:bottom w:val="none" w:sz="0" w:space="0" w:color="auto"/>
        <w:right w:val="none" w:sz="0" w:space="0" w:color="auto"/>
      </w:divBdr>
      <w:divsChild>
        <w:div w:id="2022313538">
          <w:marLeft w:val="1267"/>
          <w:marRight w:val="0"/>
          <w:marTop w:val="0"/>
          <w:marBottom w:val="0"/>
          <w:divBdr>
            <w:top w:val="none" w:sz="0" w:space="0" w:color="auto"/>
            <w:left w:val="none" w:sz="0" w:space="0" w:color="auto"/>
            <w:bottom w:val="none" w:sz="0" w:space="0" w:color="auto"/>
            <w:right w:val="none" w:sz="0" w:space="0" w:color="auto"/>
          </w:divBdr>
        </w:div>
      </w:divsChild>
    </w:div>
    <w:div w:id="449518382">
      <w:bodyDiv w:val="1"/>
      <w:marLeft w:val="0"/>
      <w:marRight w:val="0"/>
      <w:marTop w:val="0"/>
      <w:marBottom w:val="0"/>
      <w:divBdr>
        <w:top w:val="none" w:sz="0" w:space="0" w:color="auto"/>
        <w:left w:val="none" w:sz="0" w:space="0" w:color="auto"/>
        <w:bottom w:val="none" w:sz="0" w:space="0" w:color="auto"/>
        <w:right w:val="none" w:sz="0" w:space="0" w:color="auto"/>
      </w:divBdr>
    </w:div>
    <w:div w:id="453603386">
      <w:bodyDiv w:val="1"/>
      <w:marLeft w:val="0"/>
      <w:marRight w:val="0"/>
      <w:marTop w:val="0"/>
      <w:marBottom w:val="0"/>
      <w:divBdr>
        <w:top w:val="none" w:sz="0" w:space="0" w:color="auto"/>
        <w:left w:val="none" w:sz="0" w:space="0" w:color="auto"/>
        <w:bottom w:val="none" w:sz="0" w:space="0" w:color="auto"/>
        <w:right w:val="none" w:sz="0" w:space="0" w:color="auto"/>
      </w:divBdr>
    </w:div>
    <w:div w:id="601425821">
      <w:bodyDiv w:val="1"/>
      <w:marLeft w:val="0"/>
      <w:marRight w:val="0"/>
      <w:marTop w:val="0"/>
      <w:marBottom w:val="0"/>
      <w:divBdr>
        <w:top w:val="none" w:sz="0" w:space="0" w:color="auto"/>
        <w:left w:val="none" w:sz="0" w:space="0" w:color="auto"/>
        <w:bottom w:val="none" w:sz="0" w:space="0" w:color="auto"/>
        <w:right w:val="none" w:sz="0" w:space="0" w:color="auto"/>
      </w:divBdr>
    </w:div>
    <w:div w:id="604273020">
      <w:bodyDiv w:val="1"/>
      <w:marLeft w:val="0"/>
      <w:marRight w:val="0"/>
      <w:marTop w:val="0"/>
      <w:marBottom w:val="0"/>
      <w:divBdr>
        <w:top w:val="none" w:sz="0" w:space="0" w:color="auto"/>
        <w:left w:val="none" w:sz="0" w:space="0" w:color="auto"/>
        <w:bottom w:val="none" w:sz="0" w:space="0" w:color="auto"/>
        <w:right w:val="none" w:sz="0" w:space="0" w:color="auto"/>
      </w:divBdr>
      <w:divsChild>
        <w:div w:id="1820800912">
          <w:marLeft w:val="1267"/>
          <w:marRight w:val="0"/>
          <w:marTop w:val="0"/>
          <w:marBottom w:val="0"/>
          <w:divBdr>
            <w:top w:val="none" w:sz="0" w:space="0" w:color="auto"/>
            <w:left w:val="none" w:sz="0" w:space="0" w:color="auto"/>
            <w:bottom w:val="none" w:sz="0" w:space="0" w:color="auto"/>
            <w:right w:val="none" w:sz="0" w:space="0" w:color="auto"/>
          </w:divBdr>
        </w:div>
      </w:divsChild>
    </w:div>
    <w:div w:id="703168012">
      <w:bodyDiv w:val="1"/>
      <w:marLeft w:val="0"/>
      <w:marRight w:val="0"/>
      <w:marTop w:val="0"/>
      <w:marBottom w:val="0"/>
      <w:divBdr>
        <w:top w:val="none" w:sz="0" w:space="0" w:color="auto"/>
        <w:left w:val="none" w:sz="0" w:space="0" w:color="auto"/>
        <w:bottom w:val="none" w:sz="0" w:space="0" w:color="auto"/>
        <w:right w:val="none" w:sz="0" w:space="0" w:color="auto"/>
      </w:divBdr>
    </w:div>
    <w:div w:id="707333992">
      <w:bodyDiv w:val="1"/>
      <w:marLeft w:val="0"/>
      <w:marRight w:val="0"/>
      <w:marTop w:val="0"/>
      <w:marBottom w:val="0"/>
      <w:divBdr>
        <w:top w:val="none" w:sz="0" w:space="0" w:color="auto"/>
        <w:left w:val="none" w:sz="0" w:space="0" w:color="auto"/>
        <w:bottom w:val="none" w:sz="0" w:space="0" w:color="auto"/>
        <w:right w:val="none" w:sz="0" w:space="0" w:color="auto"/>
      </w:divBdr>
    </w:div>
    <w:div w:id="730150752">
      <w:bodyDiv w:val="1"/>
      <w:marLeft w:val="0"/>
      <w:marRight w:val="0"/>
      <w:marTop w:val="0"/>
      <w:marBottom w:val="0"/>
      <w:divBdr>
        <w:top w:val="none" w:sz="0" w:space="0" w:color="auto"/>
        <w:left w:val="none" w:sz="0" w:space="0" w:color="auto"/>
        <w:bottom w:val="none" w:sz="0" w:space="0" w:color="auto"/>
        <w:right w:val="none" w:sz="0" w:space="0" w:color="auto"/>
      </w:divBdr>
    </w:div>
    <w:div w:id="731540895">
      <w:bodyDiv w:val="1"/>
      <w:marLeft w:val="0"/>
      <w:marRight w:val="0"/>
      <w:marTop w:val="0"/>
      <w:marBottom w:val="0"/>
      <w:divBdr>
        <w:top w:val="none" w:sz="0" w:space="0" w:color="auto"/>
        <w:left w:val="none" w:sz="0" w:space="0" w:color="auto"/>
        <w:bottom w:val="none" w:sz="0" w:space="0" w:color="auto"/>
        <w:right w:val="none" w:sz="0" w:space="0" w:color="auto"/>
      </w:divBdr>
    </w:div>
    <w:div w:id="843739923">
      <w:bodyDiv w:val="1"/>
      <w:marLeft w:val="0"/>
      <w:marRight w:val="0"/>
      <w:marTop w:val="0"/>
      <w:marBottom w:val="0"/>
      <w:divBdr>
        <w:top w:val="none" w:sz="0" w:space="0" w:color="auto"/>
        <w:left w:val="none" w:sz="0" w:space="0" w:color="auto"/>
        <w:bottom w:val="none" w:sz="0" w:space="0" w:color="auto"/>
        <w:right w:val="none" w:sz="0" w:space="0" w:color="auto"/>
      </w:divBdr>
    </w:div>
    <w:div w:id="849217321">
      <w:bodyDiv w:val="1"/>
      <w:marLeft w:val="0"/>
      <w:marRight w:val="0"/>
      <w:marTop w:val="0"/>
      <w:marBottom w:val="0"/>
      <w:divBdr>
        <w:top w:val="none" w:sz="0" w:space="0" w:color="auto"/>
        <w:left w:val="none" w:sz="0" w:space="0" w:color="auto"/>
        <w:bottom w:val="none" w:sz="0" w:space="0" w:color="auto"/>
        <w:right w:val="none" w:sz="0" w:space="0" w:color="auto"/>
      </w:divBdr>
    </w:div>
    <w:div w:id="877667518">
      <w:bodyDiv w:val="1"/>
      <w:marLeft w:val="0"/>
      <w:marRight w:val="0"/>
      <w:marTop w:val="0"/>
      <w:marBottom w:val="0"/>
      <w:divBdr>
        <w:top w:val="none" w:sz="0" w:space="0" w:color="auto"/>
        <w:left w:val="none" w:sz="0" w:space="0" w:color="auto"/>
        <w:bottom w:val="none" w:sz="0" w:space="0" w:color="auto"/>
        <w:right w:val="none" w:sz="0" w:space="0" w:color="auto"/>
      </w:divBdr>
      <w:divsChild>
        <w:div w:id="761873817">
          <w:marLeft w:val="274"/>
          <w:marRight w:val="0"/>
          <w:marTop w:val="0"/>
          <w:marBottom w:val="0"/>
          <w:divBdr>
            <w:top w:val="none" w:sz="0" w:space="0" w:color="auto"/>
            <w:left w:val="none" w:sz="0" w:space="0" w:color="auto"/>
            <w:bottom w:val="none" w:sz="0" w:space="0" w:color="auto"/>
            <w:right w:val="none" w:sz="0" w:space="0" w:color="auto"/>
          </w:divBdr>
        </w:div>
        <w:div w:id="762841682">
          <w:marLeft w:val="274"/>
          <w:marRight w:val="0"/>
          <w:marTop w:val="0"/>
          <w:marBottom w:val="0"/>
          <w:divBdr>
            <w:top w:val="none" w:sz="0" w:space="0" w:color="auto"/>
            <w:left w:val="none" w:sz="0" w:space="0" w:color="auto"/>
            <w:bottom w:val="none" w:sz="0" w:space="0" w:color="auto"/>
            <w:right w:val="none" w:sz="0" w:space="0" w:color="auto"/>
          </w:divBdr>
        </w:div>
        <w:div w:id="526479656">
          <w:marLeft w:val="274"/>
          <w:marRight w:val="0"/>
          <w:marTop w:val="0"/>
          <w:marBottom w:val="0"/>
          <w:divBdr>
            <w:top w:val="none" w:sz="0" w:space="0" w:color="auto"/>
            <w:left w:val="none" w:sz="0" w:space="0" w:color="auto"/>
            <w:bottom w:val="none" w:sz="0" w:space="0" w:color="auto"/>
            <w:right w:val="none" w:sz="0" w:space="0" w:color="auto"/>
          </w:divBdr>
        </w:div>
      </w:divsChild>
    </w:div>
    <w:div w:id="884755446">
      <w:bodyDiv w:val="1"/>
      <w:marLeft w:val="0"/>
      <w:marRight w:val="0"/>
      <w:marTop w:val="0"/>
      <w:marBottom w:val="0"/>
      <w:divBdr>
        <w:top w:val="none" w:sz="0" w:space="0" w:color="auto"/>
        <w:left w:val="none" w:sz="0" w:space="0" w:color="auto"/>
        <w:bottom w:val="none" w:sz="0" w:space="0" w:color="auto"/>
        <w:right w:val="none" w:sz="0" w:space="0" w:color="auto"/>
      </w:divBdr>
    </w:div>
    <w:div w:id="1006060369">
      <w:bodyDiv w:val="1"/>
      <w:marLeft w:val="0"/>
      <w:marRight w:val="0"/>
      <w:marTop w:val="0"/>
      <w:marBottom w:val="0"/>
      <w:divBdr>
        <w:top w:val="none" w:sz="0" w:space="0" w:color="auto"/>
        <w:left w:val="none" w:sz="0" w:space="0" w:color="auto"/>
        <w:bottom w:val="none" w:sz="0" w:space="0" w:color="auto"/>
        <w:right w:val="none" w:sz="0" w:space="0" w:color="auto"/>
      </w:divBdr>
    </w:div>
    <w:div w:id="1071075579">
      <w:bodyDiv w:val="1"/>
      <w:marLeft w:val="0"/>
      <w:marRight w:val="0"/>
      <w:marTop w:val="0"/>
      <w:marBottom w:val="0"/>
      <w:divBdr>
        <w:top w:val="none" w:sz="0" w:space="0" w:color="auto"/>
        <w:left w:val="none" w:sz="0" w:space="0" w:color="auto"/>
        <w:bottom w:val="none" w:sz="0" w:space="0" w:color="auto"/>
        <w:right w:val="none" w:sz="0" w:space="0" w:color="auto"/>
      </w:divBdr>
      <w:divsChild>
        <w:div w:id="969750043">
          <w:marLeft w:val="1267"/>
          <w:marRight w:val="0"/>
          <w:marTop w:val="0"/>
          <w:marBottom w:val="0"/>
          <w:divBdr>
            <w:top w:val="none" w:sz="0" w:space="0" w:color="auto"/>
            <w:left w:val="none" w:sz="0" w:space="0" w:color="auto"/>
            <w:bottom w:val="none" w:sz="0" w:space="0" w:color="auto"/>
            <w:right w:val="none" w:sz="0" w:space="0" w:color="auto"/>
          </w:divBdr>
        </w:div>
      </w:divsChild>
    </w:div>
    <w:div w:id="1103959580">
      <w:bodyDiv w:val="1"/>
      <w:marLeft w:val="0"/>
      <w:marRight w:val="0"/>
      <w:marTop w:val="0"/>
      <w:marBottom w:val="0"/>
      <w:divBdr>
        <w:top w:val="none" w:sz="0" w:space="0" w:color="auto"/>
        <w:left w:val="none" w:sz="0" w:space="0" w:color="auto"/>
        <w:bottom w:val="none" w:sz="0" w:space="0" w:color="auto"/>
        <w:right w:val="none" w:sz="0" w:space="0" w:color="auto"/>
      </w:divBdr>
    </w:div>
    <w:div w:id="1148785814">
      <w:bodyDiv w:val="1"/>
      <w:marLeft w:val="0"/>
      <w:marRight w:val="0"/>
      <w:marTop w:val="0"/>
      <w:marBottom w:val="0"/>
      <w:divBdr>
        <w:top w:val="none" w:sz="0" w:space="0" w:color="auto"/>
        <w:left w:val="none" w:sz="0" w:space="0" w:color="auto"/>
        <w:bottom w:val="none" w:sz="0" w:space="0" w:color="auto"/>
        <w:right w:val="none" w:sz="0" w:space="0" w:color="auto"/>
      </w:divBdr>
    </w:div>
    <w:div w:id="1193420120">
      <w:bodyDiv w:val="1"/>
      <w:marLeft w:val="0"/>
      <w:marRight w:val="0"/>
      <w:marTop w:val="0"/>
      <w:marBottom w:val="0"/>
      <w:divBdr>
        <w:top w:val="none" w:sz="0" w:space="0" w:color="auto"/>
        <w:left w:val="none" w:sz="0" w:space="0" w:color="auto"/>
        <w:bottom w:val="none" w:sz="0" w:space="0" w:color="auto"/>
        <w:right w:val="none" w:sz="0" w:space="0" w:color="auto"/>
      </w:divBdr>
    </w:div>
    <w:div w:id="1237861738">
      <w:bodyDiv w:val="1"/>
      <w:marLeft w:val="0"/>
      <w:marRight w:val="0"/>
      <w:marTop w:val="0"/>
      <w:marBottom w:val="0"/>
      <w:divBdr>
        <w:top w:val="none" w:sz="0" w:space="0" w:color="auto"/>
        <w:left w:val="none" w:sz="0" w:space="0" w:color="auto"/>
        <w:bottom w:val="none" w:sz="0" w:space="0" w:color="auto"/>
        <w:right w:val="none" w:sz="0" w:space="0" w:color="auto"/>
      </w:divBdr>
    </w:div>
    <w:div w:id="1248420406">
      <w:bodyDiv w:val="1"/>
      <w:marLeft w:val="0"/>
      <w:marRight w:val="0"/>
      <w:marTop w:val="0"/>
      <w:marBottom w:val="0"/>
      <w:divBdr>
        <w:top w:val="none" w:sz="0" w:space="0" w:color="auto"/>
        <w:left w:val="none" w:sz="0" w:space="0" w:color="auto"/>
        <w:bottom w:val="none" w:sz="0" w:space="0" w:color="auto"/>
        <w:right w:val="none" w:sz="0" w:space="0" w:color="auto"/>
      </w:divBdr>
    </w:div>
    <w:div w:id="1286931837">
      <w:bodyDiv w:val="1"/>
      <w:marLeft w:val="0"/>
      <w:marRight w:val="0"/>
      <w:marTop w:val="0"/>
      <w:marBottom w:val="0"/>
      <w:divBdr>
        <w:top w:val="none" w:sz="0" w:space="0" w:color="auto"/>
        <w:left w:val="none" w:sz="0" w:space="0" w:color="auto"/>
        <w:bottom w:val="none" w:sz="0" w:space="0" w:color="auto"/>
        <w:right w:val="none" w:sz="0" w:space="0" w:color="auto"/>
      </w:divBdr>
    </w:div>
    <w:div w:id="1288663892">
      <w:bodyDiv w:val="1"/>
      <w:marLeft w:val="0"/>
      <w:marRight w:val="0"/>
      <w:marTop w:val="0"/>
      <w:marBottom w:val="0"/>
      <w:divBdr>
        <w:top w:val="none" w:sz="0" w:space="0" w:color="auto"/>
        <w:left w:val="none" w:sz="0" w:space="0" w:color="auto"/>
        <w:bottom w:val="none" w:sz="0" w:space="0" w:color="auto"/>
        <w:right w:val="none" w:sz="0" w:space="0" w:color="auto"/>
      </w:divBdr>
    </w:div>
    <w:div w:id="1302539449">
      <w:bodyDiv w:val="1"/>
      <w:marLeft w:val="0"/>
      <w:marRight w:val="0"/>
      <w:marTop w:val="0"/>
      <w:marBottom w:val="0"/>
      <w:divBdr>
        <w:top w:val="none" w:sz="0" w:space="0" w:color="auto"/>
        <w:left w:val="none" w:sz="0" w:space="0" w:color="auto"/>
        <w:bottom w:val="none" w:sz="0" w:space="0" w:color="auto"/>
        <w:right w:val="none" w:sz="0" w:space="0" w:color="auto"/>
      </w:divBdr>
      <w:divsChild>
        <w:div w:id="403068446">
          <w:marLeft w:val="274"/>
          <w:marRight w:val="0"/>
          <w:marTop w:val="0"/>
          <w:marBottom w:val="0"/>
          <w:divBdr>
            <w:top w:val="none" w:sz="0" w:space="0" w:color="auto"/>
            <w:left w:val="none" w:sz="0" w:space="0" w:color="auto"/>
            <w:bottom w:val="none" w:sz="0" w:space="0" w:color="auto"/>
            <w:right w:val="none" w:sz="0" w:space="0" w:color="auto"/>
          </w:divBdr>
        </w:div>
        <w:div w:id="1110323061">
          <w:marLeft w:val="274"/>
          <w:marRight w:val="0"/>
          <w:marTop w:val="0"/>
          <w:marBottom w:val="0"/>
          <w:divBdr>
            <w:top w:val="none" w:sz="0" w:space="0" w:color="auto"/>
            <w:left w:val="none" w:sz="0" w:space="0" w:color="auto"/>
            <w:bottom w:val="none" w:sz="0" w:space="0" w:color="auto"/>
            <w:right w:val="none" w:sz="0" w:space="0" w:color="auto"/>
          </w:divBdr>
        </w:div>
        <w:div w:id="538133253">
          <w:marLeft w:val="274"/>
          <w:marRight w:val="0"/>
          <w:marTop w:val="0"/>
          <w:marBottom w:val="0"/>
          <w:divBdr>
            <w:top w:val="none" w:sz="0" w:space="0" w:color="auto"/>
            <w:left w:val="none" w:sz="0" w:space="0" w:color="auto"/>
            <w:bottom w:val="none" w:sz="0" w:space="0" w:color="auto"/>
            <w:right w:val="none" w:sz="0" w:space="0" w:color="auto"/>
          </w:divBdr>
        </w:div>
        <w:div w:id="145364068">
          <w:marLeft w:val="274"/>
          <w:marRight w:val="0"/>
          <w:marTop w:val="0"/>
          <w:marBottom w:val="0"/>
          <w:divBdr>
            <w:top w:val="none" w:sz="0" w:space="0" w:color="auto"/>
            <w:left w:val="none" w:sz="0" w:space="0" w:color="auto"/>
            <w:bottom w:val="none" w:sz="0" w:space="0" w:color="auto"/>
            <w:right w:val="none" w:sz="0" w:space="0" w:color="auto"/>
          </w:divBdr>
        </w:div>
        <w:div w:id="707610644">
          <w:marLeft w:val="274"/>
          <w:marRight w:val="0"/>
          <w:marTop w:val="0"/>
          <w:marBottom w:val="0"/>
          <w:divBdr>
            <w:top w:val="none" w:sz="0" w:space="0" w:color="auto"/>
            <w:left w:val="none" w:sz="0" w:space="0" w:color="auto"/>
            <w:bottom w:val="none" w:sz="0" w:space="0" w:color="auto"/>
            <w:right w:val="none" w:sz="0" w:space="0" w:color="auto"/>
          </w:divBdr>
        </w:div>
        <w:div w:id="331833873">
          <w:marLeft w:val="274"/>
          <w:marRight w:val="0"/>
          <w:marTop w:val="0"/>
          <w:marBottom w:val="0"/>
          <w:divBdr>
            <w:top w:val="none" w:sz="0" w:space="0" w:color="auto"/>
            <w:left w:val="none" w:sz="0" w:space="0" w:color="auto"/>
            <w:bottom w:val="none" w:sz="0" w:space="0" w:color="auto"/>
            <w:right w:val="none" w:sz="0" w:space="0" w:color="auto"/>
          </w:divBdr>
        </w:div>
      </w:divsChild>
    </w:div>
    <w:div w:id="1373963630">
      <w:bodyDiv w:val="1"/>
      <w:marLeft w:val="0"/>
      <w:marRight w:val="0"/>
      <w:marTop w:val="0"/>
      <w:marBottom w:val="0"/>
      <w:divBdr>
        <w:top w:val="none" w:sz="0" w:space="0" w:color="auto"/>
        <w:left w:val="none" w:sz="0" w:space="0" w:color="auto"/>
        <w:bottom w:val="none" w:sz="0" w:space="0" w:color="auto"/>
        <w:right w:val="none" w:sz="0" w:space="0" w:color="auto"/>
      </w:divBdr>
    </w:div>
    <w:div w:id="1437366062">
      <w:bodyDiv w:val="1"/>
      <w:marLeft w:val="0"/>
      <w:marRight w:val="0"/>
      <w:marTop w:val="0"/>
      <w:marBottom w:val="0"/>
      <w:divBdr>
        <w:top w:val="none" w:sz="0" w:space="0" w:color="auto"/>
        <w:left w:val="none" w:sz="0" w:space="0" w:color="auto"/>
        <w:bottom w:val="none" w:sz="0" w:space="0" w:color="auto"/>
        <w:right w:val="none" w:sz="0" w:space="0" w:color="auto"/>
      </w:divBdr>
    </w:div>
    <w:div w:id="1473209589">
      <w:bodyDiv w:val="1"/>
      <w:marLeft w:val="0"/>
      <w:marRight w:val="0"/>
      <w:marTop w:val="0"/>
      <w:marBottom w:val="0"/>
      <w:divBdr>
        <w:top w:val="none" w:sz="0" w:space="0" w:color="auto"/>
        <w:left w:val="none" w:sz="0" w:space="0" w:color="auto"/>
        <w:bottom w:val="none" w:sz="0" w:space="0" w:color="auto"/>
        <w:right w:val="none" w:sz="0" w:space="0" w:color="auto"/>
      </w:divBdr>
      <w:divsChild>
        <w:div w:id="117190895">
          <w:marLeft w:val="1267"/>
          <w:marRight w:val="0"/>
          <w:marTop w:val="0"/>
          <w:marBottom w:val="0"/>
          <w:divBdr>
            <w:top w:val="none" w:sz="0" w:space="0" w:color="auto"/>
            <w:left w:val="none" w:sz="0" w:space="0" w:color="auto"/>
            <w:bottom w:val="none" w:sz="0" w:space="0" w:color="auto"/>
            <w:right w:val="none" w:sz="0" w:space="0" w:color="auto"/>
          </w:divBdr>
        </w:div>
      </w:divsChild>
    </w:div>
    <w:div w:id="1477600749">
      <w:bodyDiv w:val="1"/>
      <w:marLeft w:val="0"/>
      <w:marRight w:val="0"/>
      <w:marTop w:val="0"/>
      <w:marBottom w:val="0"/>
      <w:divBdr>
        <w:top w:val="none" w:sz="0" w:space="0" w:color="auto"/>
        <w:left w:val="none" w:sz="0" w:space="0" w:color="auto"/>
        <w:bottom w:val="none" w:sz="0" w:space="0" w:color="auto"/>
        <w:right w:val="none" w:sz="0" w:space="0" w:color="auto"/>
      </w:divBdr>
      <w:divsChild>
        <w:div w:id="882399186">
          <w:marLeft w:val="274"/>
          <w:marRight w:val="0"/>
          <w:marTop w:val="0"/>
          <w:marBottom w:val="0"/>
          <w:divBdr>
            <w:top w:val="none" w:sz="0" w:space="0" w:color="auto"/>
            <w:left w:val="none" w:sz="0" w:space="0" w:color="auto"/>
            <w:bottom w:val="none" w:sz="0" w:space="0" w:color="auto"/>
            <w:right w:val="none" w:sz="0" w:space="0" w:color="auto"/>
          </w:divBdr>
        </w:div>
        <w:div w:id="1400245828">
          <w:marLeft w:val="274"/>
          <w:marRight w:val="0"/>
          <w:marTop w:val="0"/>
          <w:marBottom w:val="0"/>
          <w:divBdr>
            <w:top w:val="none" w:sz="0" w:space="0" w:color="auto"/>
            <w:left w:val="none" w:sz="0" w:space="0" w:color="auto"/>
            <w:bottom w:val="none" w:sz="0" w:space="0" w:color="auto"/>
            <w:right w:val="none" w:sz="0" w:space="0" w:color="auto"/>
          </w:divBdr>
        </w:div>
        <w:div w:id="2095785580">
          <w:marLeft w:val="274"/>
          <w:marRight w:val="0"/>
          <w:marTop w:val="0"/>
          <w:marBottom w:val="0"/>
          <w:divBdr>
            <w:top w:val="none" w:sz="0" w:space="0" w:color="auto"/>
            <w:left w:val="none" w:sz="0" w:space="0" w:color="auto"/>
            <w:bottom w:val="none" w:sz="0" w:space="0" w:color="auto"/>
            <w:right w:val="none" w:sz="0" w:space="0" w:color="auto"/>
          </w:divBdr>
        </w:div>
        <w:div w:id="1538664283">
          <w:marLeft w:val="274"/>
          <w:marRight w:val="0"/>
          <w:marTop w:val="0"/>
          <w:marBottom w:val="0"/>
          <w:divBdr>
            <w:top w:val="none" w:sz="0" w:space="0" w:color="auto"/>
            <w:left w:val="none" w:sz="0" w:space="0" w:color="auto"/>
            <w:bottom w:val="none" w:sz="0" w:space="0" w:color="auto"/>
            <w:right w:val="none" w:sz="0" w:space="0" w:color="auto"/>
          </w:divBdr>
        </w:div>
        <w:div w:id="1926375015">
          <w:marLeft w:val="274"/>
          <w:marRight w:val="0"/>
          <w:marTop w:val="0"/>
          <w:marBottom w:val="0"/>
          <w:divBdr>
            <w:top w:val="none" w:sz="0" w:space="0" w:color="auto"/>
            <w:left w:val="none" w:sz="0" w:space="0" w:color="auto"/>
            <w:bottom w:val="none" w:sz="0" w:space="0" w:color="auto"/>
            <w:right w:val="none" w:sz="0" w:space="0" w:color="auto"/>
          </w:divBdr>
        </w:div>
      </w:divsChild>
    </w:div>
    <w:div w:id="1479958226">
      <w:bodyDiv w:val="1"/>
      <w:marLeft w:val="0"/>
      <w:marRight w:val="0"/>
      <w:marTop w:val="0"/>
      <w:marBottom w:val="0"/>
      <w:divBdr>
        <w:top w:val="none" w:sz="0" w:space="0" w:color="auto"/>
        <w:left w:val="none" w:sz="0" w:space="0" w:color="auto"/>
        <w:bottom w:val="none" w:sz="0" w:space="0" w:color="auto"/>
        <w:right w:val="none" w:sz="0" w:space="0" w:color="auto"/>
      </w:divBdr>
    </w:div>
    <w:div w:id="1483886209">
      <w:bodyDiv w:val="1"/>
      <w:marLeft w:val="0"/>
      <w:marRight w:val="0"/>
      <w:marTop w:val="0"/>
      <w:marBottom w:val="0"/>
      <w:divBdr>
        <w:top w:val="none" w:sz="0" w:space="0" w:color="auto"/>
        <w:left w:val="none" w:sz="0" w:space="0" w:color="auto"/>
        <w:bottom w:val="none" w:sz="0" w:space="0" w:color="auto"/>
        <w:right w:val="none" w:sz="0" w:space="0" w:color="auto"/>
      </w:divBdr>
    </w:div>
    <w:div w:id="1537356448">
      <w:bodyDiv w:val="1"/>
      <w:marLeft w:val="0"/>
      <w:marRight w:val="0"/>
      <w:marTop w:val="0"/>
      <w:marBottom w:val="0"/>
      <w:divBdr>
        <w:top w:val="none" w:sz="0" w:space="0" w:color="auto"/>
        <w:left w:val="none" w:sz="0" w:space="0" w:color="auto"/>
        <w:bottom w:val="none" w:sz="0" w:space="0" w:color="auto"/>
        <w:right w:val="none" w:sz="0" w:space="0" w:color="auto"/>
      </w:divBdr>
      <w:divsChild>
        <w:div w:id="169414866">
          <w:marLeft w:val="1267"/>
          <w:marRight w:val="0"/>
          <w:marTop w:val="0"/>
          <w:marBottom w:val="0"/>
          <w:divBdr>
            <w:top w:val="none" w:sz="0" w:space="0" w:color="auto"/>
            <w:left w:val="none" w:sz="0" w:space="0" w:color="auto"/>
            <w:bottom w:val="none" w:sz="0" w:space="0" w:color="auto"/>
            <w:right w:val="none" w:sz="0" w:space="0" w:color="auto"/>
          </w:divBdr>
        </w:div>
      </w:divsChild>
    </w:div>
    <w:div w:id="1556893044">
      <w:bodyDiv w:val="1"/>
      <w:marLeft w:val="0"/>
      <w:marRight w:val="0"/>
      <w:marTop w:val="0"/>
      <w:marBottom w:val="0"/>
      <w:divBdr>
        <w:top w:val="none" w:sz="0" w:space="0" w:color="auto"/>
        <w:left w:val="none" w:sz="0" w:space="0" w:color="auto"/>
        <w:bottom w:val="none" w:sz="0" w:space="0" w:color="auto"/>
        <w:right w:val="none" w:sz="0" w:space="0" w:color="auto"/>
      </w:divBdr>
      <w:divsChild>
        <w:div w:id="1605768396">
          <w:marLeft w:val="1267"/>
          <w:marRight w:val="0"/>
          <w:marTop w:val="0"/>
          <w:marBottom w:val="0"/>
          <w:divBdr>
            <w:top w:val="none" w:sz="0" w:space="0" w:color="auto"/>
            <w:left w:val="none" w:sz="0" w:space="0" w:color="auto"/>
            <w:bottom w:val="none" w:sz="0" w:space="0" w:color="auto"/>
            <w:right w:val="none" w:sz="0" w:space="0" w:color="auto"/>
          </w:divBdr>
        </w:div>
      </w:divsChild>
    </w:div>
    <w:div w:id="1630238403">
      <w:bodyDiv w:val="1"/>
      <w:marLeft w:val="0"/>
      <w:marRight w:val="0"/>
      <w:marTop w:val="0"/>
      <w:marBottom w:val="0"/>
      <w:divBdr>
        <w:top w:val="none" w:sz="0" w:space="0" w:color="auto"/>
        <w:left w:val="none" w:sz="0" w:space="0" w:color="auto"/>
        <w:bottom w:val="none" w:sz="0" w:space="0" w:color="auto"/>
        <w:right w:val="none" w:sz="0" w:space="0" w:color="auto"/>
      </w:divBdr>
    </w:div>
    <w:div w:id="1653949283">
      <w:bodyDiv w:val="1"/>
      <w:marLeft w:val="0"/>
      <w:marRight w:val="0"/>
      <w:marTop w:val="0"/>
      <w:marBottom w:val="0"/>
      <w:divBdr>
        <w:top w:val="none" w:sz="0" w:space="0" w:color="auto"/>
        <w:left w:val="none" w:sz="0" w:space="0" w:color="auto"/>
        <w:bottom w:val="none" w:sz="0" w:space="0" w:color="auto"/>
        <w:right w:val="none" w:sz="0" w:space="0" w:color="auto"/>
      </w:divBdr>
    </w:div>
    <w:div w:id="1681161277">
      <w:bodyDiv w:val="1"/>
      <w:marLeft w:val="0"/>
      <w:marRight w:val="0"/>
      <w:marTop w:val="0"/>
      <w:marBottom w:val="0"/>
      <w:divBdr>
        <w:top w:val="none" w:sz="0" w:space="0" w:color="auto"/>
        <w:left w:val="none" w:sz="0" w:space="0" w:color="auto"/>
        <w:bottom w:val="none" w:sz="0" w:space="0" w:color="auto"/>
        <w:right w:val="none" w:sz="0" w:space="0" w:color="auto"/>
      </w:divBdr>
    </w:div>
    <w:div w:id="1711108942">
      <w:bodyDiv w:val="1"/>
      <w:marLeft w:val="0"/>
      <w:marRight w:val="0"/>
      <w:marTop w:val="0"/>
      <w:marBottom w:val="0"/>
      <w:divBdr>
        <w:top w:val="none" w:sz="0" w:space="0" w:color="auto"/>
        <w:left w:val="none" w:sz="0" w:space="0" w:color="auto"/>
        <w:bottom w:val="none" w:sz="0" w:space="0" w:color="auto"/>
        <w:right w:val="none" w:sz="0" w:space="0" w:color="auto"/>
      </w:divBdr>
    </w:div>
    <w:div w:id="1778064571">
      <w:bodyDiv w:val="1"/>
      <w:marLeft w:val="0"/>
      <w:marRight w:val="0"/>
      <w:marTop w:val="0"/>
      <w:marBottom w:val="0"/>
      <w:divBdr>
        <w:top w:val="none" w:sz="0" w:space="0" w:color="auto"/>
        <w:left w:val="none" w:sz="0" w:space="0" w:color="auto"/>
        <w:bottom w:val="none" w:sz="0" w:space="0" w:color="auto"/>
        <w:right w:val="none" w:sz="0" w:space="0" w:color="auto"/>
      </w:divBdr>
    </w:div>
    <w:div w:id="1793741194">
      <w:bodyDiv w:val="1"/>
      <w:marLeft w:val="0"/>
      <w:marRight w:val="0"/>
      <w:marTop w:val="0"/>
      <w:marBottom w:val="0"/>
      <w:divBdr>
        <w:top w:val="none" w:sz="0" w:space="0" w:color="auto"/>
        <w:left w:val="none" w:sz="0" w:space="0" w:color="auto"/>
        <w:bottom w:val="none" w:sz="0" w:space="0" w:color="auto"/>
        <w:right w:val="none" w:sz="0" w:space="0" w:color="auto"/>
      </w:divBdr>
    </w:div>
    <w:div w:id="1886913732">
      <w:bodyDiv w:val="1"/>
      <w:marLeft w:val="0"/>
      <w:marRight w:val="0"/>
      <w:marTop w:val="0"/>
      <w:marBottom w:val="0"/>
      <w:divBdr>
        <w:top w:val="none" w:sz="0" w:space="0" w:color="auto"/>
        <w:left w:val="none" w:sz="0" w:space="0" w:color="auto"/>
        <w:bottom w:val="none" w:sz="0" w:space="0" w:color="auto"/>
        <w:right w:val="none" w:sz="0" w:space="0" w:color="auto"/>
      </w:divBdr>
    </w:div>
    <w:div w:id="1896158802">
      <w:bodyDiv w:val="1"/>
      <w:marLeft w:val="0"/>
      <w:marRight w:val="0"/>
      <w:marTop w:val="0"/>
      <w:marBottom w:val="0"/>
      <w:divBdr>
        <w:top w:val="none" w:sz="0" w:space="0" w:color="auto"/>
        <w:left w:val="none" w:sz="0" w:space="0" w:color="auto"/>
        <w:bottom w:val="none" w:sz="0" w:space="0" w:color="auto"/>
        <w:right w:val="none" w:sz="0" w:space="0" w:color="auto"/>
      </w:divBdr>
    </w:div>
    <w:div w:id="1903907421">
      <w:bodyDiv w:val="1"/>
      <w:marLeft w:val="0"/>
      <w:marRight w:val="0"/>
      <w:marTop w:val="0"/>
      <w:marBottom w:val="0"/>
      <w:divBdr>
        <w:top w:val="none" w:sz="0" w:space="0" w:color="auto"/>
        <w:left w:val="none" w:sz="0" w:space="0" w:color="auto"/>
        <w:bottom w:val="none" w:sz="0" w:space="0" w:color="auto"/>
        <w:right w:val="none" w:sz="0" w:space="0" w:color="auto"/>
      </w:divBdr>
      <w:divsChild>
        <w:div w:id="1477452914">
          <w:marLeft w:val="274"/>
          <w:marRight w:val="0"/>
          <w:marTop w:val="0"/>
          <w:marBottom w:val="0"/>
          <w:divBdr>
            <w:top w:val="none" w:sz="0" w:space="0" w:color="auto"/>
            <w:left w:val="none" w:sz="0" w:space="0" w:color="auto"/>
            <w:bottom w:val="none" w:sz="0" w:space="0" w:color="auto"/>
            <w:right w:val="none" w:sz="0" w:space="0" w:color="auto"/>
          </w:divBdr>
        </w:div>
        <w:div w:id="179050958">
          <w:marLeft w:val="274"/>
          <w:marRight w:val="0"/>
          <w:marTop w:val="0"/>
          <w:marBottom w:val="0"/>
          <w:divBdr>
            <w:top w:val="none" w:sz="0" w:space="0" w:color="auto"/>
            <w:left w:val="none" w:sz="0" w:space="0" w:color="auto"/>
            <w:bottom w:val="none" w:sz="0" w:space="0" w:color="auto"/>
            <w:right w:val="none" w:sz="0" w:space="0" w:color="auto"/>
          </w:divBdr>
        </w:div>
        <w:div w:id="184904388">
          <w:marLeft w:val="274"/>
          <w:marRight w:val="0"/>
          <w:marTop w:val="0"/>
          <w:marBottom w:val="0"/>
          <w:divBdr>
            <w:top w:val="none" w:sz="0" w:space="0" w:color="auto"/>
            <w:left w:val="none" w:sz="0" w:space="0" w:color="auto"/>
            <w:bottom w:val="none" w:sz="0" w:space="0" w:color="auto"/>
            <w:right w:val="none" w:sz="0" w:space="0" w:color="auto"/>
          </w:divBdr>
        </w:div>
        <w:div w:id="1599675974">
          <w:marLeft w:val="274"/>
          <w:marRight w:val="0"/>
          <w:marTop w:val="0"/>
          <w:marBottom w:val="0"/>
          <w:divBdr>
            <w:top w:val="none" w:sz="0" w:space="0" w:color="auto"/>
            <w:left w:val="none" w:sz="0" w:space="0" w:color="auto"/>
            <w:bottom w:val="none" w:sz="0" w:space="0" w:color="auto"/>
            <w:right w:val="none" w:sz="0" w:space="0" w:color="auto"/>
          </w:divBdr>
        </w:div>
        <w:div w:id="294485916">
          <w:marLeft w:val="274"/>
          <w:marRight w:val="0"/>
          <w:marTop w:val="0"/>
          <w:marBottom w:val="0"/>
          <w:divBdr>
            <w:top w:val="none" w:sz="0" w:space="0" w:color="auto"/>
            <w:left w:val="none" w:sz="0" w:space="0" w:color="auto"/>
            <w:bottom w:val="none" w:sz="0" w:space="0" w:color="auto"/>
            <w:right w:val="none" w:sz="0" w:space="0" w:color="auto"/>
          </w:divBdr>
        </w:div>
        <w:div w:id="1839954742">
          <w:marLeft w:val="274"/>
          <w:marRight w:val="0"/>
          <w:marTop w:val="0"/>
          <w:marBottom w:val="0"/>
          <w:divBdr>
            <w:top w:val="none" w:sz="0" w:space="0" w:color="auto"/>
            <w:left w:val="none" w:sz="0" w:space="0" w:color="auto"/>
            <w:bottom w:val="none" w:sz="0" w:space="0" w:color="auto"/>
            <w:right w:val="none" w:sz="0" w:space="0" w:color="auto"/>
          </w:divBdr>
        </w:div>
      </w:divsChild>
    </w:div>
    <w:div w:id="1913729960">
      <w:bodyDiv w:val="1"/>
      <w:marLeft w:val="0"/>
      <w:marRight w:val="0"/>
      <w:marTop w:val="0"/>
      <w:marBottom w:val="0"/>
      <w:divBdr>
        <w:top w:val="none" w:sz="0" w:space="0" w:color="auto"/>
        <w:left w:val="none" w:sz="0" w:space="0" w:color="auto"/>
        <w:bottom w:val="none" w:sz="0" w:space="0" w:color="auto"/>
        <w:right w:val="none" w:sz="0" w:space="0" w:color="auto"/>
      </w:divBdr>
    </w:div>
    <w:div w:id="2077588707">
      <w:bodyDiv w:val="1"/>
      <w:marLeft w:val="0"/>
      <w:marRight w:val="0"/>
      <w:marTop w:val="0"/>
      <w:marBottom w:val="0"/>
      <w:divBdr>
        <w:top w:val="none" w:sz="0" w:space="0" w:color="auto"/>
        <w:left w:val="none" w:sz="0" w:space="0" w:color="auto"/>
        <w:bottom w:val="none" w:sz="0" w:space="0" w:color="auto"/>
        <w:right w:val="none" w:sz="0" w:space="0" w:color="auto"/>
      </w:divBdr>
    </w:div>
    <w:div w:id="211616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nsebohm\Downloads\TeWhatuOra_Digital_Letterhead_TEMPLATE.dotx" TargetMode="External"/></Relationships>
</file>

<file path=word/theme/theme1.xml><?xml version="1.0" encoding="utf-8"?>
<a:theme xmlns:a="http://schemas.openxmlformats.org/drawingml/2006/main" name="Office Theme">
  <a:themeElements>
    <a:clrScheme name="Te Whatu Ora">
      <a:dk1>
        <a:sysClr val="windowText" lastClr="000000"/>
      </a:dk1>
      <a:lt1>
        <a:sysClr val="window" lastClr="FFFFFF"/>
      </a:lt1>
      <a:dk2>
        <a:srgbClr val="13294B"/>
      </a:dk2>
      <a:lt2>
        <a:srgbClr val="FDFFF6"/>
      </a:lt2>
      <a:accent1>
        <a:srgbClr val="13294B"/>
      </a:accent1>
      <a:accent2>
        <a:srgbClr val="00AFB9"/>
      </a:accent2>
      <a:accent3>
        <a:srgbClr val="96E5E9"/>
      </a:accent3>
      <a:accent4>
        <a:srgbClr val="0C818F"/>
      </a:accent4>
      <a:accent5>
        <a:srgbClr val="00558B"/>
      </a:accent5>
      <a:accent6>
        <a:srgbClr val="041836"/>
      </a:accent6>
      <a:hlink>
        <a:srgbClr val="2DCCD3"/>
      </a:hlink>
      <a:folHlink>
        <a:srgbClr val="48A1FA"/>
      </a:folHlink>
    </a:clrScheme>
    <a:fontScheme name="Custom 2">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64c20f7-979b-4c9c-aba4-d66b4189bf7d">
      <UserInfo>
        <DisplayName>Ally Holden</DisplayName>
        <AccountId>199</AccountId>
        <AccountType/>
      </UserInfo>
    </SharedWithUsers>
    <lcf76f155ced4ddcb4097134ff3c332f xmlns="813bf90d-0500-4986-8e86-e03dc6e00351">
      <Terms xmlns="http://schemas.microsoft.com/office/infopath/2007/PartnerControls"/>
    </lcf76f155ced4ddcb4097134ff3c332f>
    <TaxCatchAll xmlns="264c20f7-979b-4c9c-aba4-d66b4189bf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CAF2406D38C04A851FFD4C501D5B45" ma:contentTypeVersion="12" ma:contentTypeDescription="Create a new document." ma:contentTypeScope="" ma:versionID="4dd8f86f3422926d14cf7a42a1d7a5be">
  <xsd:schema xmlns:xsd="http://www.w3.org/2001/XMLSchema" xmlns:xs="http://www.w3.org/2001/XMLSchema" xmlns:p="http://schemas.microsoft.com/office/2006/metadata/properties" xmlns:ns2="813bf90d-0500-4986-8e86-e03dc6e00351" xmlns:ns3="264c20f7-979b-4c9c-aba4-d66b4189bf7d" targetNamespace="http://schemas.microsoft.com/office/2006/metadata/properties" ma:root="true" ma:fieldsID="1ce1664ffe59bd36bf3ae8520f8e5646" ns2:_="" ns3:_="">
    <xsd:import namespace="813bf90d-0500-4986-8e86-e03dc6e00351"/>
    <xsd:import namespace="264c20f7-979b-4c9c-aba4-d66b4189bf7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bf90d-0500-4986-8e86-e03dc6e00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c20f7-979b-4c9c-aba4-d66b4189bf7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0ab5d4-2052-42d2-9844-6d066f3c1470}" ma:internalName="TaxCatchAll" ma:showField="CatchAllData" ma:web="264c20f7-979b-4c9c-aba4-d66b4189b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595A7B-9378-4A94-97EB-B23D9FBEC739}">
  <ds:schemaRefs>
    <ds:schemaRef ds:uri="http://schemas.microsoft.com/office/2006/metadata/properties"/>
    <ds:schemaRef ds:uri="http://schemas.microsoft.com/office/infopath/2007/PartnerControls"/>
    <ds:schemaRef ds:uri="264c20f7-979b-4c9c-aba4-d66b4189bf7d"/>
    <ds:schemaRef ds:uri="813bf90d-0500-4986-8e86-e03dc6e00351"/>
  </ds:schemaRefs>
</ds:datastoreItem>
</file>

<file path=customXml/itemProps2.xml><?xml version="1.0" encoding="utf-8"?>
<ds:datastoreItem xmlns:ds="http://schemas.openxmlformats.org/officeDocument/2006/customXml" ds:itemID="{F73A9CBC-FC6C-4AAC-AB89-041A4F51BDED}">
  <ds:schemaRefs>
    <ds:schemaRef ds:uri="http://schemas.openxmlformats.org/officeDocument/2006/bibliography"/>
  </ds:schemaRefs>
</ds:datastoreItem>
</file>

<file path=customXml/itemProps3.xml><?xml version="1.0" encoding="utf-8"?>
<ds:datastoreItem xmlns:ds="http://schemas.openxmlformats.org/officeDocument/2006/customXml" ds:itemID="{3F5DA870-1E1E-4154-A848-99B022FE2B68}">
  <ds:schemaRefs>
    <ds:schemaRef ds:uri="http://schemas.microsoft.com/sharepoint/v3/contenttype/forms"/>
  </ds:schemaRefs>
</ds:datastoreItem>
</file>

<file path=customXml/itemProps4.xml><?xml version="1.0" encoding="utf-8"?>
<ds:datastoreItem xmlns:ds="http://schemas.openxmlformats.org/officeDocument/2006/customXml" ds:itemID="{B23CF67D-BAD5-4B0F-953D-0D9F192F9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bf90d-0500-4986-8e86-e03dc6e00351"/>
    <ds:schemaRef ds:uri="264c20f7-979b-4c9c-aba4-d66b4189b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TeWhatuOra_Digital_Letterhead_TEMPLATE</Template>
  <TotalTime>1</TotalTime>
  <Pages>6</Pages>
  <Words>3083</Words>
  <Characters>17579</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Jack</dc:creator>
  <cp:keywords/>
  <dc:description/>
  <cp:lastModifiedBy>Lily Simons</cp:lastModifiedBy>
  <cp:revision>2</cp:revision>
  <cp:lastPrinted>2025-01-14T00:15:00Z</cp:lastPrinted>
  <dcterms:created xsi:type="dcterms:W3CDTF">2025-01-29T01:33:00Z</dcterms:created>
  <dcterms:modified xsi:type="dcterms:W3CDTF">2025-01-29T01:33:00Z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0x010100DACAF2406D38C04A851FFD4C501D5B45</vt:lpwstr>
  </property>
  <property fmtid="{D5CDD505-2E9C-101B-9397-08002B2CF9AE}" pid="3" name="ViewerLink">
    <vt:lpwstr>https://prism.cdhb.health.nz/site/policies/SitePages/Policy%2520View.aspx?ppid=2409416, Te Whatu Ora HNZ letterhead template.docx</vt:lpwstr>
  </property>
  <property fmtid="{D5CDD505-2E9C-101B-9397-08002B2CF9AE}" pid="4" name="InHealthpathways">
    <vt:bool>false</vt:bool>
  </property>
  <property fmtid="{D5CDD505-2E9C-101B-9397-08002B2CF9AE}" pid="5" name="InHealthInfo">
    <vt:bool>false</vt:bool>
  </property>
  <property fmtid="{D5CDD505-2E9C-101B-9397-08002B2CF9AE}" pid="6" name="_dlc_DocIdItemGuid">
    <vt:lpwstr>a79bf67a-a366-42a2-871b-38118b516702</vt:lpwstr>
  </property>
  <property fmtid="{D5CDD505-2E9C-101B-9397-08002B2CF9AE}" pid="7" name="ServicesScope">
    <vt:lpwstr>15;#|d26d7e7c-72d2-4061-9b7f-235efe22cf84</vt:lpwstr>
  </property>
  <property fmtid="{D5CDD505-2E9C-101B-9397-08002B2CF9AE}" pid="8" name="SecureFolder">
    <vt:lpwstr>NA</vt:lpwstr>
  </property>
  <property fmtid="{D5CDD505-2E9C-101B-9397-08002B2CF9AE}" pid="9" name="DocOwner">
    <vt:lpwstr>14656;#i:0#.w|cdhb\ns-janinem1</vt:lpwstr>
  </property>
  <property fmtid="{D5CDD505-2E9C-101B-9397-08002B2CF9AE}" pid="10" name="h9b4a2926e5b4a93a598509f2dbf3bd9">
    <vt:lpwstr>|d26d7e7c-72d2-4061-9b7f-235efe22cf84</vt:lpwstr>
  </property>
  <property fmtid="{D5CDD505-2E9C-101B-9397-08002B2CF9AE}" pid="11" name="Project">
    <vt:lpwstr>NA</vt:lpwstr>
  </property>
  <property fmtid="{D5CDD505-2E9C-101B-9397-08002B2CF9AE}" pid="12" name="Subactivity">
    <vt:lpwstr>NA</vt:lpwstr>
  </property>
  <property fmtid="{D5CDD505-2E9C-101B-9397-08002B2CF9AE}" pid="13" name="Activity">
    <vt:lpwstr>Communications</vt:lpwstr>
  </property>
  <property fmtid="{D5CDD505-2E9C-101B-9397-08002B2CF9AE}" pid="14" name="FunctionGroup">
    <vt:lpwstr>NA</vt:lpwstr>
  </property>
  <property fmtid="{D5CDD505-2E9C-101B-9397-08002B2CF9AE}" pid="15" name="CategoryName">
    <vt:lpwstr>NA</vt:lpwstr>
  </property>
  <property fmtid="{D5CDD505-2E9C-101B-9397-08002B2CF9AE}" pid="16" name="Case">
    <vt:lpwstr>Te Whatu Ora HNZ letterhead template</vt:lpwstr>
  </property>
  <property fmtid="{D5CDD505-2E9C-101B-9397-08002B2CF9AE}" pid="17" name="KnowHowType">
    <vt:lpwstr>NA</vt:lpwstr>
  </property>
  <property fmtid="{D5CDD505-2E9C-101B-9397-08002B2CF9AE}" pid="18" name="Scope">
    <vt:lpwstr>CDHB Wide</vt:lpwstr>
  </property>
  <property fmtid="{D5CDD505-2E9C-101B-9397-08002B2CF9AE}" pid="19" name="CategoryValue">
    <vt:lpwstr>NA</vt:lpwstr>
  </property>
  <property fmtid="{D5CDD505-2E9C-101B-9397-08002B2CF9AE}" pid="20" name="Volume">
    <vt:lpwstr>NA</vt:lpwstr>
  </property>
  <property fmtid="{D5CDD505-2E9C-101B-9397-08002B2CF9AE}" pid="21" name="Function">
    <vt:lpwstr>Organisational Support</vt:lpwstr>
  </property>
  <property fmtid="{D5CDD505-2E9C-101B-9397-08002B2CF9AE}" pid="22" name="WorkflowChangePath">
    <vt:lpwstr>a84f50dd-7683-4243-a26f-a12f01444794,7;a84f50dd-7683-4243-a26f-a12f01444794,9;a84f50dd-7683-4243-a26f-a12f01444794,25;a84f50dd-7683-4243-a26f-a12f01444794,27;</vt:lpwstr>
  </property>
  <property fmtid="{D5CDD505-2E9C-101B-9397-08002B2CF9AE}" pid="23" name="Dept">
    <vt:lpwstr/>
  </property>
  <property fmtid="{D5CDD505-2E9C-101B-9397-08002B2CF9AE}" pid="24" name="ReviewDueDate">
    <vt:filetime>2025-07-15T12:17:00Z</vt:filetime>
  </property>
  <property fmtid="{D5CDD505-2E9C-101B-9397-08002B2CF9AE}" pid="25" name="Service1">
    <vt:lpwstr/>
  </property>
  <property fmtid="{D5CDD505-2E9C-101B-9397-08002B2CF9AE}" pid="26" name="zzReviewDate">
    <vt:lpwstr/>
  </property>
  <property fmtid="{D5CDD505-2E9C-101B-9397-08002B2CF9AE}" pid="27" name="SFReference">
    <vt:lpwstr>Te Whatu Ora HNZ letterhead template</vt:lpwstr>
  </property>
  <property fmtid="{D5CDD505-2E9C-101B-9397-08002B2CF9AE}" pid="28" name="Stage">
    <vt:lpwstr>02 Current</vt:lpwstr>
  </property>
  <property fmtid="{D5CDD505-2E9C-101B-9397-08002B2CF9AE}" pid="29" name="DateAuthorised">
    <vt:filetime>2022-07-15T12:27:01Z</vt:filetime>
  </property>
  <property fmtid="{D5CDD505-2E9C-101B-9397-08002B2CF9AE}" pid="30" name="Printer">
    <vt:lpwstr>Internal</vt:lpwstr>
  </property>
  <property fmtid="{D5CDD505-2E9C-101B-9397-08002B2CF9AE}" pid="31" name="PublishNeeded">
    <vt:lpwstr/>
  </property>
  <property fmtid="{D5CDD505-2E9C-101B-9397-08002B2CF9AE}" pid="32" name="ExtLocations">
    <vt:lpwstr/>
  </property>
  <property fmtid="{D5CDD505-2E9C-101B-9397-08002B2CF9AE}" pid="33" name="HealthInfo">
    <vt:bool>false</vt:bool>
  </property>
  <property fmtid="{D5CDD505-2E9C-101B-9397-08002B2CF9AE}" pid="34" name="Subtype">
    <vt:lpwstr>Controlled Template</vt:lpwstr>
  </property>
  <property fmtid="{D5CDD505-2E9C-101B-9397-08002B2CF9AE}" pid="35" name="HealthPathways">
    <vt:bool>false</vt:bool>
  </property>
  <property fmtid="{D5CDD505-2E9C-101B-9397-08002B2CF9AE}" pid="36" name="zzVersion">
    <vt:lpwstr/>
  </property>
  <property fmtid="{D5CDD505-2E9C-101B-9397-08002B2CF9AE}" pid="37" name="DocumentType">
    <vt:lpwstr>CONTROLLED DOCUMENT, policy, procedure</vt:lpwstr>
  </property>
  <property fmtid="{D5CDD505-2E9C-101B-9397-08002B2CF9AE}" pid="38" name="AuthorisedBy">
    <vt:lpwstr>56;#i:0#.w|cdhb\karalynv</vt:lpwstr>
  </property>
  <property fmtid="{D5CDD505-2E9C-101B-9397-08002B2CF9AE}" pid="39" name="Measurement">
    <vt:bool>false</vt:bool>
  </property>
  <property fmtid="{D5CDD505-2E9C-101B-9397-08002B2CF9AE}" pid="40" name="DatePublished">
    <vt:filetime>2022-07-14T12:00:00Z</vt:filetime>
  </property>
  <property fmtid="{D5CDD505-2E9C-101B-9397-08002B2CF9AE}" pid="41" name="PrintStatus">
    <vt:lpwstr>Print yourself</vt:lpwstr>
  </property>
  <property fmtid="{D5CDD505-2E9C-101B-9397-08002B2CF9AE}" pid="42" name="Audit Notes">
    <vt:lpwstr/>
  </property>
  <property fmtid="{D5CDD505-2E9C-101B-9397-08002B2CF9AE}" pid="43" name="DocContact">
    <vt:lpwstr/>
  </property>
  <property fmtid="{D5CDD505-2E9C-101B-9397-08002B2CF9AE}" pid="44" name="PrintSpec">
    <vt:lpwstr/>
  </property>
  <property fmtid="{D5CDD505-2E9C-101B-9397-08002B2CF9AE}" pid="45" name="PubVersion">
    <vt:lpwstr>3.0</vt:lpwstr>
  </property>
  <property fmtid="{D5CDD505-2E9C-101B-9397-08002B2CF9AE}" pid="46" name="SFItemID">
    <vt:lpwstr>7a884376-3e0b-4e7a-8fac-dd3659b4ee27</vt:lpwstr>
  </property>
  <property fmtid="{D5CDD505-2E9C-101B-9397-08002B2CF9AE}" pid="47" name="HistoricID">
    <vt:lpwstr/>
  </property>
  <property fmtid="{D5CDD505-2E9C-101B-9397-08002B2CF9AE}" pid="48" name="SFVersion">
    <vt:lpwstr/>
  </property>
  <property fmtid="{D5CDD505-2E9C-101B-9397-08002B2CF9AE}" pid="49" name="SFFolderBreadcrumb">
    <vt:lpwstr>Current&gt;Te Whatu Ora HNZ letterhead template</vt:lpwstr>
  </property>
  <property fmtid="{D5CDD505-2E9C-101B-9397-08002B2CF9AE}" pid="50" name="Price">
    <vt:lpwstr/>
  </property>
  <property fmtid="{D5CDD505-2E9C-101B-9397-08002B2CF9AE}" pid="51" name="ProcessStatus">
    <vt:lpwstr>Not Processing</vt:lpwstr>
  </property>
  <property fmtid="{D5CDD505-2E9C-101B-9397-08002B2CF9AE}" pid="52" name="OracleNo">
    <vt:lpwstr/>
  </property>
  <property fmtid="{D5CDD505-2E9C-101B-9397-08002B2CF9AE}" pid="53" name="NonClinicalService">
    <vt:lpwstr/>
  </property>
  <property fmtid="{D5CDD505-2E9C-101B-9397-08002B2CF9AE}" pid="54" name="SFFolderName">
    <vt:lpwstr>Te Whatu Ora HNZ letterhead template</vt:lpwstr>
  </property>
  <property fmtid="{D5CDD505-2E9C-101B-9397-08002B2CF9AE}" pid="55" name="TaxCatchAll">
    <vt:lpwstr>15;#</vt:lpwstr>
  </property>
  <property fmtid="{D5CDD505-2E9C-101B-9397-08002B2CF9AE}" pid="56" name="PPID">
    <vt:lpwstr>2409416</vt:lpwstr>
  </property>
  <property fmtid="{D5CDD505-2E9C-101B-9397-08002B2CF9AE}" pid="57" name="PublishedName">
    <vt:lpwstr>Te Whatu Ora HNZ letterhead template.docx</vt:lpwstr>
  </property>
  <property fmtid="{D5CDD505-2E9C-101B-9397-08002B2CF9AE}" pid="58" name="SupersededCopy">
    <vt:lpwstr>Yes</vt:lpwstr>
  </property>
  <property fmtid="{D5CDD505-2E9C-101B-9397-08002B2CF9AE}" pid="59" name="MediaServiceImageTags">
    <vt:lpwstr/>
  </property>
  <property fmtid="{D5CDD505-2E9C-101B-9397-08002B2CF9AE}" pid="60" name="Order">
    <vt:r8>846600</vt:r8>
  </property>
  <property fmtid="{D5CDD505-2E9C-101B-9397-08002B2CF9AE}" pid="61" name="xd_ProgID">
    <vt:lpwstr/>
  </property>
  <property fmtid="{D5CDD505-2E9C-101B-9397-08002B2CF9AE}" pid="62" name="ComplianceAssetId">
    <vt:lpwstr/>
  </property>
  <property fmtid="{D5CDD505-2E9C-101B-9397-08002B2CF9AE}" pid="63" name="TemplateUrl">
    <vt:lpwstr/>
  </property>
  <property fmtid="{D5CDD505-2E9C-101B-9397-08002B2CF9AE}" pid="64" name="_ExtendedDescription">
    <vt:lpwstr/>
  </property>
  <property fmtid="{D5CDD505-2E9C-101B-9397-08002B2CF9AE}" pid="65" name="TriggerFlowInfo">
    <vt:lpwstr/>
  </property>
  <property fmtid="{D5CDD505-2E9C-101B-9397-08002B2CF9AE}" pid="66" name="xd_Signature">
    <vt:bool>false</vt:bool>
  </property>
</Properties>
</file>